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111E35" w14:textId="75F25081" w:rsidR="004403B1" w:rsidRDefault="00F65932" w:rsidP="00E96493">
      <w:pPr>
        <w:pStyle w:val="Heading1"/>
      </w:pPr>
      <w:r>
        <w:t>I have a battery to recycle.</w:t>
      </w:r>
      <w:r w:rsidR="008D3CA8">
        <w:t xml:space="preserve"> </w:t>
      </w:r>
    </w:p>
    <w:p w14:paraId="253DB21B" w14:textId="1D0CB2C6" w:rsidR="002D795B" w:rsidRDefault="00F65932" w:rsidP="002D795B">
      <w:pPr>
        <w:pStyle w:val="Heading2"/>
      </w:pPr>
      <w:bookmarkStart w:id="0" w:name="_Toc134453765"/>
      <w:r>
        <w:t>Determine How to Dispose of Your Battery</w:t>
      </w:r>
    </w:p>
    <w:p w14:paraId="2ECF4374" w14:textId="54E2D4DB" w:rsidR="00F65932" w:rsidRDefault="00F65932" w:rsidP="00F65932">
      <w:pPr>
        <w:pStyle w:val="List"/>
      </w:pPr>
      <w:bookmarkStart w:id="1" w:name="_Toc85493590"/>
      <w:r>
        <w:t xml:space="preserve">Was the battery used for </w:t>
      </w:r>
      <w:r w:rsidR="009B5842">
        <w:t>university</w:t>
      </w:r>
      <w:r>
        <w:rPr>
          <w:rFonts w:ascii="Cambria Math" w:hAnsi="Cambria Math" w:cs="Cambria Math"/>
        </w:rPr>
        <w:t>‑</w:t>
      </w:r>
      <w:r>
        <w:t>related business?</w:t>
      </w:r>
    </w:p>
    <w:p w14:paraId="31FD718F" w14:textId="7A96AD38" w:rsidR="00F65932" w:rsidRDefault="00F65932" w:rsidP="00F65932">
      <w:pPr>
        <w:pStyle w:val="ListBullet2"/>
      </w:pPr>
      <w:r>
        <w:t>Yes → Continue to Step 2.</w:t>
      </w:r>
    </w:p>
    <w:p w14:paraId="62FA41D4" w14:textId="77777777" w:rsidR="00F65932" w:rsidRDefault="00F65932" w:rsidP="00F65932">
      <w:pPr>
        <w:pStyle w:val="ListBullet2"/>
      </w:pPr>
      <w:r>
        <w:t>No → Do not bring the battery to campus. Contact your local recycling authority.</w:t>
      </w:r>
    </w:p>
    <w:p w14:paraId="081BF542" w14:textId="77777777" w:rsidR="00F65932" w:rsidRDefault="00F65932" w:rsidP="00F65932">
      <w:pPr>
        <w:pStyle w:val="List"/>
      </w:pPr>
      <w:r>
        <w:t>Is the battery rechargeable?</w:t>
      </w:r>
    </w:p>
    <w:p w14:paraId="1C9F48A3" w14:textId="0180421F" w:rsidR="00F65932" w:rsidRDefault="00F65932" w:rsidP="00F65932">
      <w:pPr>
        <w:pStyle w:val="ListBullet2"/>
      </w:pPr>
      <w:r>
        <w:t>Yes → Continue to Step 3.</w:t>
      </w:r>
    </w:p>
    <w:p w14:paraId="25B26637" w14:textId="77777777" w:rsidR="00F65932" w:rsidRDefault="00F65932" w:rsidP="00F65932">
      <w:pPr>
        <w:pStyle w:val="ListBullet2"/>
      </w:pPr>
      <w:r>
        <w:t>No → Dispose of the battery in regular trash.</w:t>
      </w:r>
    </w:p>
    <w:p w14:paraId="5C4C55BC" w14:textId="77777777" w:rsidR="00F65932" w:rsidRDefault="00F65932" w:rsidP="00F65932">
      <w:pPr>
        <w:pStyle w:val="List"/>
      </w:pPr>
      <w:r>
        <w:t>Check the battery label</w:t>
      </w:r>
    </w:p>
    <w:p w14:paraId="4FBD822B" w14:textId="77777777" w:rsidR="00F65932" w:rsidRDefault="00F65932" w:rsidP="00F65932">
      <w:pPr>
        <w:pStyle w:val="ListBullet2"/>
      </w:pPr>
      <w:r>
        <w:t>If the battery is labeled Ni</w:t>
      </w:r>
      <w:r>
        <w:rPr>
          <w:rFonts w:ascii="Cambria Math" w:hAnsi="Cambria Math" w:cs="Cambria Math"/>
        </w:rPr>
        <w:t>‑</w:t>
      </w:r>
      <w:r>
        <w:t>Cd, Ni</w:t>
      </w:r>
      <w:r>
        <w:rPr>
          <w:rFonts w:ascii="Cambria Math" w:hAnsi="Cambria Math" w:cs="Cambria Math"/>
        </w:rPr>
        <w:t>‑</w:t>
      </w:r>
      <w:r>
        <w:t>MH, or Li</w:t>
      </w:r>
      <w:r>
        <w:rPr>
          <w:rFonts w:ascii="Cambria Math" w:hAnsi="Cambria Math" w:cs="Cambria Math"/>
        </w:rPr>
        <w:t>‑</w:t>
      </w:r>
      <w:r>
        <w:t>Ion, it must be recycled.</w:t>
      </w:r>
    </w:p>
    <w:p w14:paraId="3437871C" w14:textId="77777777" w:rsidR="00F65932" w:rsidRDefault="00F65932" w:rsidP="00F65932">
      <w:pPr>
        <w:pStyle w:val="ListBullet2"/>
      </w:pPr>
      <w:r>
        <w:t>If the battery is alkaline, dispose of it in regular trash.</w:t>
      </w:r>
    </w:p>
    <w:p w14:paraId="5DA799C4" w14:textId="535EE57C" w:rsidR="002D795B" w:rsidRDefault="00F65932" w:rsidP="008C5E50">
      <w:pPr>
        <w:pStyle w:val="ListBullet2"/>
      </w:pPr>
      <w:r>
        <w:t>If you are uncertain, for battery identification help, visit sustainability.psu.edu/batteries or contact EHS at 814</w:t>
      </w:r>
      <w:r w:rsidRPr="00F65932">
        <w:rPr>
          <w:rFonts w:ascii="Cambria Math" w:hAnsi="Cambria Math" w:cs="Cambria Math"/>
        </w:rPr>
        <w:t>‑</w:t>
      </w:r>
      <w:r>
        <w:t>865</w:t>
      </w:r>
      <w:r w:rsidRPr="00F65932">
        <w:rPr>
          <w:rFonts w:ascii="Cambria Math" w:hAnsi="Cambria Math" w:cs="Cambria Math"/>
        </w:rPr>
        <w:t>‑</w:t>
      </w:r>
      <w:r>
        <w:t>6391.</w:t>
      </w:r>
    </w:p>
    <w:bookmarkEnd w:id="1"/>
    <w:p w14:paraId="732B45C1" w14:textId="03CD887B" w:rsidR="00F65932" w:rsidRDefault="00F65932" w:rsidP="00F65932">
      <w:pPr>
        <w:pStyle w:val="Heading2"/>
      </w:pPr>
      <w:r w:rsidRPr="00F65932">
        <w:t>How to Package Batteries for Mail</w:t>
      </w:r>
      <w:r w:rsidRPr="00F65932">
        <w:rPr>
          <w:rFonts w:ascii="Cambria Math" w:hAnsi="Cambria Math" w:cs="Cambria Math"/>
        </w:rPr>
        <w:t>‑</w:t>
      </w:r>
      <w:r w:rsidRPr="00F65932">
        <w:t xml:space="preserve">Back Recycling </w:t>
      </w:r>
    </w:p>
    <w:p w14:paraId="7D22A838" w14:textId="77777777" w:rsidR="00F65932" w:rsidRDefault="00F65932" w:rsidP="00F65932">
      <w:pPr>
        <w:pStyle w:val="List"/>
        <w:numPr>
          <w:ilvl w:val="0"/>
          <w:numId w:val="12"/>
        </w:numPr>
      </w:pPr>
      <w:r>
        <w:t>Secure it</w:t>
      </w:r>
    </w:p>
    <w:p w14:paraId="4B2B5D8E" w14:textId="77777777" w:rsidR="00F65932" w:rsidRPr="00F65932" w:rsidRDefault="00F65932" w:rsidP="00F65932">
      <w:pPr>
        <w:pStyle w:val="ListBullet2"/>
      </w:pPr>
      <w:r>
        <w:t xml:space="preserve">Place </w:t>
      </w:r>
      <w:r w:rsidRPr="00F65932">
        <w:t>one battery into a bag or tape the battery terminals with clear tape.</w:t>
      </w:r>
    </w:p>
    <w:p w14:paraId="59B10061" w14:textId="77777777" w:rsidR="00F65932" w:rsidRDefault="00F65932" w:rsidP="00F65932">
      <w:pPr>
        <w:pStyle w:val="ListBullet2"/>
      </w:pPr>
      <w:r w:rsidRPr="00F65932">
        <w:t>Do not pla</w:t>
      </w:r>
      <w:r>
        <w:t>ce more than one battery in a bag.</w:t>
      </w:r>
    </w:p>
    <w:p w14:paraId="5A51CB8B" w14:textId="77777777" w:rsidR="00F65932" w:rsidRDefault="00F65932" w:rsidP="00F65932">
      <w:pPr>
        <w:pStyle w:val="List"/>
      </w:pPr>
      <w:r>
        <w:t>Seal it</w:t>
      </w:r>
    </w:p>
    <w:p w14:paraId="388C0A8D" w14:textId="77777777" w:rsidR="00F65932" w:rsidRDefault="00F65932" w:rsidP="00F65932">
      <w:pPr>
        <w:pStyle w:val="ListBullet2"/>
      </w:pPr>
      <w:r>
        <w:t>Place the bagged or taped battery into the pre</w:t>
      </w:r>
      <w:r>
        <w:rPr>
          <w:rFonts w:ascii="Cambria Math" w:hAnsi="Cambria Math" w:cs="Cambria Math"/>
        </w:rPr>
        <w:t>‑</w:t>
      </w:r>
      <w:r>
        <w:t>addressed mailing envelope.</w:t>
      </w:r>
    </w:p>
    <w:p w14:paraId="245AE0EF" w14:textId="77777777" w:rsidR="00F65932" w:rsidRDefault="00F65932" w:rsidP="00F65932">
      <w:pPr>
        <w:pStyle w:val="List"/>
      </w:pPr>
      <w:r>
        <w:t>Mail it</w:t>
      </w:r>
    </w:p>
    <w:p w14:paraId="40774A7C" w14:textId="77777777" w:rsidR="00F65932" w:rsidRDefault="00F65932" w:rsidP="00F65932">
      <w:pPr>
        <w:pStyle w:val="ListBullet2"/>
      </w:pPr>
      <w:r>
        <w:t xml:space="preserve">Deposit the envelope into campus mail addressed to Environmental Health and Safety. </w:t>
      </w:r>
    </w:p>
    <w:p w14:paraId="5E9765FA" w14:textId="302C9D6B" w:rsidR="009B5842" w:rsidRDefault="009B5842" w:rsidP="009B5842">
      <w:pPr>
        <w:pStyle w:val="Heading3"/>
      </w:pPr>
      <w:r w:rsidRPr="009B5842">
        <w:t>Batteries That Do Not Fit in a Mailer</w:t>
      </w:r>
    </w:p>
    <w:p w14:paraId="704546D1" w14:textId="77777777" w:rsidR="009B5842" w:rsidRDefault="009B5842" w:rsidP="009B5842">
      <w:pPr>
        <w:pStyle w:val="ListBullet"/>
      </w:pPr>
      <w:r>
        <w:t>Cover the battery terminals with clear packaging tape.</w:t>
      </w:r>
    </w:p>
    <w:p w14:paraId="581433C1" w14:textId="325FEE02" w:rsidR="00FF5E37" w:rsidRDefault="009B5842" w:rsidP="009B5842">
      <w:pPr>
        <w:pStyle w:val="ListBullet"/>
      </w:pPr>
      <w:r>
        <w:t>Contact EHS at 814</w:t>
      </w:r>
      <w:r>
        <w:rPr>
          <w:rFonts w:ascii="Cambria Math" w:hAnsi="Cambria Math" w:cs="Cambria Math"/>
        </w:rPr>
        <w:t>‑</w:t>
      </w:r>
      <w:r>
        <w:t>865</w:t>
      </w:r>
      <w:r>
        <w:rPr>
          <w:rFonts w:ascii="Cambria Math" w:hAnsi="Cambria Math" w:cs="Cambria Math"/>
        </w:rPr>
        <w:t>‑</w:t>
      </w:r>
      <w:r>
        <w:t>6391 or submit an online pickup request.</w:t>
      </w:r>
      <w:bookmarkEnd w:id="0"/>
      <w:r w:rsidR="00FF5E37">
        <w:tab/>
      </w:r>
    </w:p>
    <w:p w14:paraId="1D28937C" w14:textId="77777777" w:rsidR="0076162D" w:rsidRDefault="0076162D" w:rsidP="0076162D">
      <w:pPr>
        <w:pStyle w:val="ListBullet"/>
        <w:numPr>
          <w:ilvl w:val="0"/>
          <w:numId w:val="0"/>
        </w:numPr>
        <w:ind w:left="360" w:hanging="360"/>
      </w:pPr>
    </w:p>
    <w:p w14:paraId="64E05223" w14:textId="14FBC118" w:rsidR="0076162D" w:rsidRDefault="0076162D" w:rsidP="0076162D">
      <w:pPr>
        <w:pStyle w:val="Heading2"/>
      </w:pPr>
      <w:r>
        <w:lastRenderedPageBreak/>
        <w:t>Exceptions</w:t>
      </w:r>
      <w:r w:rsidR="006C4C79">
        <w:t xml:space="preserve"> to the Battery Mailer Program</w:t>
      </w:r>
    </w:p>
    <w:p w14:paraId="76D1B59C" w14:textId="162D62F1" w:rsidR="0076162D" w:rsidRDefault="0076162D" w:rsidP="0076162D">
      <w:pPr>
        <w:pStyle w:val="List"/>
        <w:numPr>
          <w:ilvl w:val="0"/>
          <w:numId w:val="13"/>
        </w:numPr>
      </w:pPr>
      <w:r w:rsidRPr="0076162D">
        <w:t xml:space="preserve">any broken, leaking or reacting </w:t>
      </w:r>
      <w:r w:rsidR="006C4C79" w:rsidRPr="0076162D">
        <w:t>batteries</w:t>
      </w:r>
      <w:r w:rsidRPr="0076162D">
        <w:t xml:space="preserve">, and lead acid batteries. </w:t>
      </w:r>
    </w:p>
    <w:p w14:paraId="06B97705" w14:textId="77777777" w:rsidR="0076162D" w:rsidRDefault="0076162D" w:rsidP="0076162D">
      <w:pPr>
        <w:pStyle w:val="List"/>
        <w:numPr>
          <w:ilvl w:val="0"/>
          <w:numId w:val="0"/>
        </w:numPr>
        <w:ind w:left="360"/>
      </w:pPr>
    </w:p>
    <w:p w14:paraId="25814073" w14:textId="66312731" w:rsidR="0076162D" w:rsidRPr="00FF5E37" w:rsidRDefault="0076162D" w:rsidP="0076162D">
      <w:pPr>
        <w:pStyle w:val="List"/>
        <w:numPr>
          <w:ilvl w:val="0"/>
          <w:numId w:val="0"/>
        </w:numPr>
        <w:ind w:left="360"/>
      </w:pPr>
      <w:r w:rsidRPr="0076162D">
        <w:t>Do not send these through the battery mailer program, please submit a LionSafe disposal request for these items. Alkaline batteries are not collected for recycling – these can be thrown in the trash.</w:t>
      </w:r>
    </w:p>
    <w:sectPr w:rsidR="0076162D" w:rsidRPr="00FF5E37" w:rsidSect="00A213E0">
      <w:headerReference w:type="default" r:id="rId11"/>
      <w:footerReference w:type="default" r:id="rId12"/>
      <w:pgSz w:w="12240" w:h="15840"/>
      <w:pgMar w:top="1440" w:right="1008" w:bottom="1440" w:left="1008" w:header="57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AB4930" w14:textId="77777777" w:rsidR="00E45604" w:rsidRDefault="00E45604" w:rsidP="005B0408">
      <w:pPr>
        <w:spacing w:after="0" w:line="240" w:lineRule="auto"/>
      </w:pPr>
      <w:r>
        <w:separator/>
      </w:r>
    </w:p>
  </w:endnote>
  <w:endnote w:type="continuationSeparator" w:id="0">
    <w:p w14:paraId="5099BA07" w14:textId="77777777" w:rsidR="00E45604" w:rsidRDefault="00E45604" w:rsidP="005B04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1" w:fontKey="{7C4FB436-8DD5-459D-BC43-A8ED1E4DBEEB}"/>
    <w:embedBold r:id="rId2" w:fontKey="{EC6C0C09-A998-4195-BC1F-C26696FA8BC9}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  <w:embedRegular r:id="rId3" w:fontKey="{DA06846B-96F9-4E71-8DE9-9CCEBEF0D7E7}"/>
    <w:embedBold r:id="rId4" w:fontKey="{9C9770FB-EC0D-4816-9631-4A8CB707FA8C}"/>
    <w:embedItalic r:id="rId5" w:fontKey="{9A57892F-92D5-46EC-BD81-BE7ADC628E95}"/>
    <w:embedBoldItalic r:id="rId6" w:fontKey="{DA5397EF-C20F-4EC5-A016-103BD0AEA9BE}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  <w:embedRegular r:id="rId7" w:fontKey="{7A9089E8-2527-4ABE-BA39-A67443E96797}"/>
  </w:font>
  <w:font w:name="Proxima Nova Light">
    <w:altName w:val="Tahoma"/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C8B04664-1CE1-481F-A56C-8E2BFF3ED7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255" w:type="dxa"/>
      <w:tblCellMar>
        <w:top w:w="43" w:type="dxa"/>
        <w:bottom w:w="43" w:type="dxa"/>
      </w:tblCellMar>
      <w:tblLook w:val="04A0" w:firstRow="1" w:lastRow="0" w:firstColumn="1" w:lastColumn="0" w:noHBand="0" w:noVBand="1"/>
    </w:tblPr>
    <w:tblGrid>
      <w:gridCol w:w="1525"/>
      <w:gridCol w:w="3600"/>
      <w:gridCol w:w="3420"/>
      <w:gridCol w:w="1710"/>
    </w:tblGrid>
    <w:tr w:rsidR="00B12115" w14:paraId="79040B27" w14:textId="77777777" w:rsidTr="009B5842">
      <w:tc>
        <w:tcPr>
          <w:tcW w:w="1525" w:type="dxa"/>
          <w:vAlign w:val="center"/>
        </w:tcPr>
        <w:p w14:paraId="137FA34C" w14:textId="77777777" w:rsidR="00B12115" w:rsidRDefault="00812C02" w:rsidP="00812C02">
          <w:pPr>
            <w:pStyle w:val="Footer"/>
          </w:pPr>
          <w:r>
            <w:t xml:space="preserve">Page </w:t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  \* Arabic  \* MERGEFORMAT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  <w:noProof/>
            </w:rPr>
            <w:t>1</w:t>
          </w:r>
          <w:r>
            <w:rPr>
              <w:b/>
              <w:bCs/>
            </w:rPr>
            <w:fldChar w:fldCharType="end"/>
          </w:r>
          <w:r>
            <w:t xml:space="preserve"> of </w:t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NUMPAGES  \* Arabic  \* MERGEFORMAT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  <w:noProof/>
            </w:rPr>
            <w:t>2</w:t>
          </w:r>
          <w:r>
            <w:rPr>
              <w:b/>
              <w:bCs/>
            </w:rPr>
            <w:fldChar w:fldCharType="end"/>
          </w:r>
        </w:p>
      </w:tc>
      <w:tc>
        <w:tcPr>
          <w:tcW w:w="3600" w:type="dxa"/>
          <w:vAlign w:val="center"/>
        </w:tcPr>
        <w:p w14:paraId="22A85176" w14:textId="77777777" w:rsidR="00B12115" w:rsidRPr="0073396F" w:rsidRDefault="00812C02" w:rsidP="00F636FB">
          <w:pPr>
            <w:pStyle w:val="Footer"/>
          </w:pPr>
          <w:hyperlink r:id="rId1" w:history="1">
            <w:r w:rsidRPr="00812C02">
              <w:rPr>
                <w:rStyle w:val="Hyperlink"/>
                <w:u w:val="none"/>
              </w:rPr>
              <w:t>psuehs@psu.edu</w:t>
            </w:r>
          </w:hyperlink>
          <w:r w:rsidRPr="00812C02">
            <w:rPr>
              <w:rStyle w:val="Hyperlink"/>
              <w:u w:val="none"/>
            </w:rPr>
            <w:t xml:space="preserve"> </w:t>
          </w:r>
          <w:r w:rsidR="00B12115" w:rsidRPr="002D670D">
            <w:t>814-865-6391</w:t>
          </w:r>
          <w:r w:rsidRPr="002D670D">
            <w:t xml:space="preserve"> </w:t>
          </w:r>
        </w:p>
      </w:tc>
      <w:tc>
        <w:tcPr>
          <w:tcW w:w="3420" w:type="dxa"/>
          <w:vAlign w:val="center"/>
        </w:tcPr>
        <w:p w14:paraId="2E49CDD9" w14:textId="3ED35B10" w:rsidR="00B12115" w:rsidRPr="00DE4CED" w:rsidRDefault="009B5842" w:rsidP="00CA56EE">
          <w:pPr>
            <w:pStyle w:val="Footer"/>
          </w:pPr>
          <w:r w:rsidRPr="009B5842">
            <w:t>I have a battery to recycle.</w:t>
          </w:r>
        </w:p>
      </w:tc>
      <w:tc>
        <w:tcPr>
          <w:tcW w:w="1710" w:type="dxa"/>
          <w:vAlign w:val="center"/>
        </w:tcPr>
        <w:p w14:paraId="606AB73A" w14:textId="7CB20D72" w:rsidR="00B12115" w:rsidRPr="0073396F" w:rsidRDefault="009B5842" w:rsidP="00CA56EE">
          <w:pPr>
            <w:pStyle w:val="Footer"/>
            <w:jc w:val="right"/>
          </w:pPr>
          <w:r>
            <w:t>03/2026</w:t>
          </w:r>
          <w:r w:rsidR="00B12115">
            <w:t xml:space="preserve"> </w:t>
          </w:r>
        </w:p>
      </w:tc>
    </w:tr>
  </w:tbl>
  <w:p w14:paraId="2B2CC444" w14:textId="77777777" w:rsidR="005B0408" w:rsidRDefault="005B04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6BAA0D" w14:textId="77777777" w:rsidR="00E45604" w:rsidRDefault="00E45604" w:rsidP="005B0408">
      <w:pPr>
        <w:spacing w:after="0" w:line="240" w:lineRule="auto"/>
      </w:pPr>
      <w:r>
        <w:separator/>
      </w:r>
    </w:p>
  </w:footnote>
  <w:footnote w:type="continuationSeparator" w:id="0">
    <w:p w14:paraId="08AA8BF8" w14:textId="77777777" w:rsidR="00E45604" w:rsidRDefault="00E45604" w:rsidP="005B04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B3B5C1" w14:textId="2710438E" w:rsidR="0073396F" w:rsidRDefault="00F65932"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44B4A99" wp14:editId="40A0EE54">
              <wp:simplePos x="0" y="0"/>
              <wp:positionH relativeFrom="column">
                <wp:posOffset>5055870</wp:posOffset>
              </wp:positionH>
              <wp:positionV relativeFrom="paragraph">
                <wp:posOffset>120015</wp:posOffset>
              </wp:positionV>
              <wp:extent cx="1190625" cy="733425"/>
              <wp:effectExtent l="0" t="0" r="0" b="952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0625" cy="733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71B925" w14:textId="6C01AB34" w:rsidR="00450696" w:rsidRPr="00DA7EF0" w:rsidRDefault="00F65932" w:rsidP="00F04CA0">
                          <w:pPr>
                            <w:pStyle w:val="ColorWhiteBold"/>
                          </w:pPr>
                          <w:r w:rsidRPr="00F65932">
                            <w:t>Battery Recycling Mail</w:t>
                          </w:r>
                          <w:r w:rsidRPr="00F65932">
                            <w:rPr>
                              <w:rFonts w:ascii="Cambria Math" w:hAnsi="Cambria Math" w:cs="Cambria Math"/>
                            </w:rPr>
                            <w:t>‑</w:t>
                          </w:r>
                          <w:r w:rsidRPr="00F65932">
                            <w:t>Back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4B4A9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98.1pt;margin-top:9.45pt;width:93.75pt;height:5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" filled="f" stroked="f">
              <v:textbox>
                <w:txbxContent>
                  <w:p w14:paraId="1071B925" w14:textId="6C01AB34" w:rsidR="00450696" w:rsidRPr="00DA7EF0" w:rsidRDefault="00F65932" w:rsidP="00F04CA0">
                    <w:pPr>
                      <w:pStyle w:val="ColorWhiteBold"/>
                    </w:pPr>
                    <w:r w:rsidRPr="00F65932">
                      <w:t>Battery Recycling Mail</w:t>
                    </w:r>
                    <w:r w:rsidRPr="00F65932">
                      <w:rPr>
                        <w:rFonts w:ascii="Cambria Math" w:hAnsi="Cambria Math" w:cs="Cambria Math"/>
                      </w:rPr>
                      <w:t>‑</w:t>
                    </w:r>
                    <w:r w:rsidRPr="00F65932">
                      <w:t>Back</w:t>
                    </w:r>
                  </w:p>
                </w:txbxContent>
              </v:textbox>
            </v:shape>
          </w:pict>
        </mc:Fallback>
      </mc:AlternateContent>
    </w:r>
    <w:r w:rsidR="00F04CA0">
      <w:rPr>
        <w:noProof/>
      </w:rPr>
      <w:drawing>
        <wp:anchor distT="0" distB="0" distL="114300" distR="114300" simplePos="0" relativeHeight="251667456" behindDoc="1" locked="0" layoutInCell="1" allowOverlap="1" wp14:anchorId="6498C4E6" wp14:editId="31152817">
          <wp:simplePos x="0" y="0"/>
          <wp:positionH relativeFrom="column">
            <wp:posOffset>-230505</wp:posOffset>
          </wp:positionH>
          <wp:positionV relativeFrom="paragraph">
            <wp:posOffset>-53975</wp:posOffset>
          </wp:positionV>
          <wp:extent cx="4625340" cy="877570"/>
          <wp:effectExtent l="0" t="0" r="0" b="0"/>
          <wp:wrapNone/>
          <wp:docPr id="209959414" name="Picture 3" descr="Penn State University Police and Public Safety and Environmental Health and Safety Logo 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959414" name="Picture 3" descr="Penn State University Police and Public Safety and Environmental Health and Safety Logo Mark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625340" cy="877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4602F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A38988B" wp14:editId="1840FE8A">
              <wp:simplePos x="0" y="0"/>
              <wp:positionH relativeFrom="margin">
                <wp:posOffset>5055870</wp:posOffset>
              </wp:positionH>
              <wp:positionV relativeFrom="paragraph">
                <wp:posOffset>-394335</wp:posOffset>
              </wp:positionV>
              <wp:extent cx="1209675" cy="1247775"/>
              <wp:effectExtent l="0" t="0" r="9525" b="9525"/>
              <wp:wrapNone/>
              <wp:docPr id="2" name="AutoShap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09675" cy="1247775"/>
                      </a:xfrm>
                      <a:prstGeom prst="rect">
                        <a:avLst/>
                      </a:prstGeom>
                      <a:solidFill>
                        <a:schemeClr val="tx2">
                          <a:lumMod val="90000"/>
                          <a:lumOff val="10000"/>
                        </a:schemeClr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A67B260" id="AutoShape 1" o:spid="_x0000_s1026" alt="&quot;&quot;" style="position:absolute;margin-left:398.1pt;margin-top:-31.05pt;width:95.25pt;height:98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" fillcolor="#06316b [2911]" stroked="f">
              <w10:wrap anchorx="margin"/>
            </v:rect>
          </w:pict>
        </mc:Fallback>
      </mc:AlternateContent>
    </w:r>
    <w:r w:rsidR="0064602F">
      <w:rPr>
        <w:noProof/>
      </w:rPr>
      <w:tab/>
    </w:r>
    <w:r w:rsidR="00F21E37" w:rsidRPr="00A34825">
      <w:t xml:space="preserve"> </w:t>
    </w:r>
  </w:p>
  <w:p w14:paraId="015083A9" w14:textId="77777777" w:rsidR="0064602F" w:rsidRDefault="0064602F" w:rsidP="0064602F">
    <w:pPr>
      <w:pStyle w:val="NoSpacing"/>
    </w:pPr>
  </w:p>
  <w:p w14:paraId="08D79602" w14:textId="77777777" w:rsidR="00F04CA0" w:rsidRDefault="00F04CA0" w:rsidP="0064602F">
    <w:pPr>
      <w:pStyle w:val="NoSpacing"/>
    </w:pPr>
  </w:p>
  <w:p w14:paraId="602CC0F2" w14:textId="77777777" w:rsidR="00F04CA0" w:rsidRDefault="00F04CA0" w:rsidP="0064602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0"/>
    <w:multiLevelType w:val="singleLevel"/>
    <w:tmpl w:val="C17660A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1" w15:restartNumberingAfterBreak="0">
    <w:nsid w:val="FFFFFF82"/>
    <w:multiLevelType w:val="singleLevel"/>
    <w:tmpl w:val="F6DAB0D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B8262588"/>
    <w:lvl w:ilvl="0">
      <w:start w:val="1"/>
      <w:numFmt w:val="bullet"/>
      <w:pStyle w:val="ListBullet2"/>
      <w:lvlText w:val=""/>
      <w:lvlJc w:val="left"/>
      <w:pPr>
        <w:ind w:left="720" w:hanging="360"/>
      </w:pPr>
      <w:rPr>
        <w:rFonts w:ascii="Symbol" w:hAnsi="Symbol" w:hint="default"/>
        <w:color w:val="063069" w:themeColor="text2" w:themeTint="E6"/>
      </w:rPr>
    </w:lvl>
  </w:abstractNum>
  <w:abstractNum w:abstractNumId="3" w15:restartNumberingAfterBreak="0">
    <w:nsid w:val="FFFFFF89"/>
    <w:multiLevelType w:val="singleLevel"/>
    <w:tmpl w:val="82B4BC38"/>
    <w:lvl w:ilvl="0">
      <w:start w:val="1"/>
      <w:numFmt w:val="bullet"/>
      <w:pStyle w:val="ListBullet"/>
      <w:lvlText w:val=""/>
      <w:lvlJc w:val="left"/>
      <w:pPr>
        <w:ind w:left="360" w:hanging="360"/>
      </w:pPr>
      <w:rPr>
        <w:rFonts w:ascii="Wingdings" w:hAnsi="Wingdings" w:hint="default"/>
        <w:color w:val="1E407C" w:themeColor="accent2"/>
        <w:sz w:val="24"/>
        <w:u w:color="FFFFFF" w:themeColor="background1"/>
      </w:rPr>
    </w:lvl>
  </w:abstractNum>
  <w:abstractNum w:abstractNumId="4" w15:restartNumberingAfterBreak="0">
    <w:nsid w:val="30CB1DC6"/>
    <w:multiLevelType w:val="hybridMultilevel"/>
    <w:tmpl w:val="E90E6FDE"/>
    <w:lvl w:ilvl="0" w:tplc="0DB2A8C6">
      <w:start w:val="1"/>
      <w:numFmt w:val="bullet"/>
      <w:pStyle w:val="CheckMarkLis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7775B7D"/>
    <w:multiLevelType w:val="hybridMultilevel"/>
    <w:tmpl w:val="1604EB56"/>
    <w:lvl w:ilvl="0" w:tplc="A5BCC88C">
      <w:start w:val="1"/>
      <w:numFmt w:val="lowerLetter"/>
      <w:pStyle w:val="List2"/>
      <w:lvlText w:val="%1."/>
      <w:lvlJc w:val="left"/>
      <w:pPr>
        <w:ind w:left="720" w:hanging="360"/>
      </w:pPr>
      <w:rPr>
        <w:rFonts w:hint="default"/>
        <w:caps w:val="0"/>
        <w:strike w:val="0"/>
        <w:dstrike w:val="0"/>
        <w:vanish w:val="0"/>
        <w:color w:val="1E407C" w:themeColor="accent2"/>
        <w:u w:color="063069" w:themeColor="text2" w:themeTint="E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9B60F59"/>
    <w:multiLevelType w:val="hybridMultilevel"/>
    <w:tmpl w:val="2C7631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E43CB3"/>
    <w:multiLevelType w:val="hybridMultilevel"/>
    <w:tmpl w:val="93E8B1DC"/>
    <w:lvl w:ilvl="0" w:tplc="BD3094CA">
      <w:start w:val="1"/>
      <w:numFmt w:val="decimal"/>
      <w:pStyle w:val="List"/>
      <w:lvlText w:val="%1."/>
      <w:lvlJc w:val="left"/>
      <w:pPr>
        <w:ind w:left="360" w:hanging="360"/>
      </w:pPr>
      <w:rPr>
        <w:rFonts w:hint="default"/>
        <w:color w:val="1E407C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27C602E"/>
    <w:multiLevelType w:val="multilevel"/>
    <w:tmpl w:val="C966C58C"/>
    <w:lvl w:ilvl="0">
      <w:start w:val="1"/>
      <w:numFmt w:val="none"/>
      <w:pStyle w:val="Heading1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Heading2"/>
      <w:lvlText w:val="%1%2"/>
      <w:lvlJc w:val="left"/>
      <w:pPr>
        <w:ind w:left="1836" w:hanging="576"/>
      </w:pPr>
      <w:rPr>
        <w:rFonts w:hint="default"/>
      </w:rPr>
    </w:lvl>
    <w:lvl w:ilvl="2">
      <w:start w:val="1"/>
      <w:numFmt w:val="decimal"/>
      <w:pStyle w:val="Heading3"/>
      <w:lvlText w:val="%1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 w16cid:durableId="2089956428">
    <w:abstractNumId w:val="4"/>
  </w:num>
  <w:num w:numId="2" w16cid:durableId="463154697">
    <w:abstractNumId w:val="3"/>
  </w:num>
  <w:num w:numId="3" w16cid:durableId="872109205">
    <w:abstractNumId w:val="2"/>
  </w:num>
  <w:num w:numId="4" w16cid:durableId="2085059268">
    <w:abstractNumId w:val="1"/>
  </w:num>
  <w:num w:numId="5" w16cid:durableId="1680809864">
    <w:abstractNumId w:val="0"/>
  </w:num>
  <w:num w:numId="6" w16cid:durableId="480779505">
    <w:abstractNumId w:val="8"/>
  </w:num>
  <w:num w:numId="7" w16cid:durableId="1050809087">
    <w:abstractNumId w:val="7"/>
  </w:num>
  <w:num w:numId="8" w16cid:durableId="1788237878">
    <w:abstractNumId w:val="5"/>
  </w:num>
  <w:num w:numId="9" w16cid:durableId="1477138739">
    <w:abstractNumId w:val="7"/>
    <w:lvlOverride w:ilvl="0">
      <w:startOverride w:val="1"/>
    </w:lvlOverride>
  </w:num>
  <w:num w:numId="10" w16cid:durableId="1630360767">
    <w:abstractNumId w:val="7"/>
    <w:lvlOverride w:ilvl="0">
      <w:startOverride w:val="1"/>
    </w:lvlOverride>
  </w:num>
  <w:num w:numId="11" w16cid:durableId="1619943642">
    <w:abstractNumId w:val="7"/>
    <w:lvlOverride w:ilvl="0">
      <w:startOverride w:val="1"/>
    </w:lvlOverride>
  </w:num>
  <w:num w:numId="12" w16cid:durableId="2113502565">
    <w:abstractNumId w:val="7"/>
    <w:lvlOverride w:ilvl="0">
      <w:startOverride w:val="1"/>
    </w:lvlOverride>
  </w:num>
  <w:num w:numId="13" w16cid:durableId="1579441738">
    <w:abstractNumId w:val="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5932"/>
    <w:rsid w:val="000001A8"/>
    <w:rsid w:val="000021CB"/>
    <w:rsid w:val="00002BDF"/>
    <w:rsid w:val="00003046"/>
    <w:rsid w:val="00003557"/>
    <w:rsid w:val="000038A4"/>
    <w:rsid w:val="00003D9D"/>
    <w:rsid w:val="00004CC1"/>
    <w:rsid w:val="00005AC0"/>
    <w:rsid w:val="00005C18"/>
    <w:rsid w:val="00005FBA"/>
    <w:rsid w:val="00006B75"/>
    <w:rsid w:val="00010735"/>
    <w:rsid w:val="00013B14"/>
    <w:rsid w:val="00015311"/>
    <w:rsid w:val="00016152"/>
    <w:rsid w:val="00016698"/>
    <w:rsid w:val="00020A7A"/>
    <w:rsid w:val="000211DB"/>
    <w:rsid w:val="00024A70"/>
    <w:rsid w:val="00024D42"/>
    <w:rsid w:val="00024DE4"/>
    <w:rsid w:val="00027747"/>
    <w:rsid w:val="00027D5D"/>
    <w:rsid w:val="00027E2D"/>
    <w:rsid w:val="00027E65"/>
    <w:rsid w:val="00027FDB"/>
    <w:rsid w:val="00030367"/>
    <w:rsid w:val="00035627"/>
    <w:rsid w:val="00035B57"/>
    <w:rsid w:val="00036C51"/>
    <w:rsid w:val="00041A2E"/>
    <w:rsid w:val="00041D87"/>
    <w:rsid w:val="000421DC"/>
    <w:rsid w:val="0004253F"/>
    <w:rsid w:val="00042FB8"/>
    <w:rsid w:val="000459B8"/>
    <w:rsid w:val="00046C08"/>
    <w:rsid w:val="00051007"/>
    <w:rsid w:val="00051502"/>
    <w:rsid w:val="00052A46"/>
    <w:rsid w:val="00053D28"/>
    <w:rsid w:val="000556B9"/>
    <w:rsid w:val="000577C7"/>
    <w:rsid w:val="0006068B"/>
    <w:rsid w:val="00060B79"/>
    <w:rsid w:val="00062B9A"/>
    <w:rsid w:val="000644D5"/>
    <w:rsid w:val="00064558"/>
    <w:rsid w:val="00065664"/>
    <w:rsid w:val="00065A70"/>
    <w:rsid w:val="00065FA6"/>
    <w:rsid w:val="00067E72"/>
    <w:rsid w:val="00070AA8"/>
    <w:rsid w:val="00071BC7"/>
    <w:rsid w:val="000721E0"/>
    <w:rsid w:val="00073121"/>
    <w:rsid w:val="00075CAE"/>
    <w:rsid w:val="000769E6"/>
    <w:rsid w:val="00080961"/>
    <w:rsid w:val="00080CDD"/>
    <w:rsid w:val="000820E2"/>
    <w:rsid w:val="000840A0"/>
    <w:rsid w:val="000851FE"/>
    <w:rsid w:val="0008696D"/>
    <w:rsid w:val="0008728D"/>
    <w:rsid w:val="00091CC5"/>
    <w:rsid w:val="00094F7B"/>
    <w:rsid w:val="000A2039"/>
    <w:rsid w:val="000A21F5"/>
    <w:rsid w:val="000A4135"/>
    <w:rsid w:val="000A735F"/>
    <w:rsid w:val="000A7DA3"/>
    <w:rsid w:val="000B1EC6"/>
    <w:rsid w:val="000B1F18"/>
    <w:rsid w:val="000B337F"/>
    <w:rsid w:val="000B3F19"/>
    <w:rsid w:val="000B6986"/>
    <w:rsid w:val="000B6EE2"/>
    <w:rsid w:val="000B7474"/>
    <w:rsid w:val="000C02B0"/>
    <w:rsid w:val="000C0316"/>
    <w:rsid w:val="000C35AA"/>
    <w:rsid w:val="000D0B80"/>
    <w:rsid w:val="000D13E7"/>
    <w:rsid w:val="000D3CCB"/>
    <w:rsid w:val="000D526E"/>
    <w:rsid w:val="000E049A"/>
    <w:rsid w:val="000E314E"/>
    <w:rsid w:val="000E38FB"/>
    <w:rsid w:val="000E5705"/>
    <w:rsid w:val="000E59E4"/>
    <w:rsid w:val="000E6F11"/>
    <w:rsid w:val="000E7199"/>
    <w:rsid w:val="000F0920"/>
    <w:rsid w:val="000F0A5B"/>
    <w:rsid w:val="000F170B"/>
    <w:rsid w:val="000F1DC3"/>
    <w:rsid w:val="000F5356"/>
    <w:rsid w:val="000F64D9"/>
    <w:rsid w:val="001005C9"/>
    <w:rsid w:val="00101E0A"/>
    <w:rsid w:val="00101EB5"/>
    <w:rsid w:val="0010692A"/>
    <w:rsid w:val="00107A34"/>
    <w:rsid w:val="00111320"/>
    <w:rsid w:val="00112555"/>
    <w:rsid w:val="001162AE"/>
    <w:rsid w:val="0011666C"/>
    <w:rsid w:val="00120211"/>
    <w:rsid w:val="00120468"/>
    <w:rsid w:val="00122A94"/>
    <w:rsid w:val="00122CE0"/>
    <w:rsid w:val="00122E35"/>
    <w:rsid w:val="001236BA"/>
    <w:rsid w:val="001239C9"/>
    <w:rsid w:val="001249A2"/>
    <w:rsid w:val="001258C0"/>
    <w:rsid w:val="00130683"/>
    <w:rsid w:val="00131492"/>
    <w:rsid w:val="00132AB8"/>
    <w:rsid w:val="0013517B"/>
    <w:rsid w:val="001369A4"/>
    <w:rsid w:val="00137F30"/>
    <w:rsid w:val="00137FA8"/>
    <w:rsid w:val="0014099C"/>
    <w:rsid w:val="00142AEF"/>
    <w:rsid w:val="0014364D"/>
    <w:rsid w:val="001445A1"/>
    <w:rsid w:val="00144C7B"/>
    <w:rsid w:val="00147A8F"/>
    <w:rsid w:val="0015176B"/>
    <w:rsid w:val="00152772"/>
    <w:rsid w:val="00153DCD"/>
    <w:rsid w:val="00154A82"/>
    <w:rsid w:val="001552AF"/>
    <w:rsid w:val="001603F2"/>
    <w:rsid w:val="0016057E"/>
    <w:rsid w:val="0016176F"/>
    <w:rsid w:val="0016216A"/>
    <w:rsid w:val="001636D8"/>
    <w:rsid w:val="00164022"/>
    <w:rsid w:val="00165253"/>
    <w:rsid w:val="00165E54"/>
    <w:rsid w:val="00165F34"/>
    <w:rsid w:val="0016638C"/>
    <w:rsid w:val="00166E8A"/>
    <w:rsid w:val="00171250"/>
    <w:rsid w:val="001719E9"/>
    <w:rsid w:val="00175AB9"/>
    <w:rsid w:val="00176914"/>
    <w:rsid w:val="001806FE"/>
    <w:rsid w:val="0018070D"/>
    <w:rsid w:val="00182A78"/>
    <w:rsid w:val="001835E7"/>
    <w:rsid w:val="001836AC"/>
    <w:rsid w:val="0018757E"/>
    <w:rsid w:val="00187BD1"/>
    <w:rsid w:val="00191631"/>
    <w:rsid w:val="00191CFA"/>
    <w:rsid w:val="0019317B"/>
    <w:rsid w:val="0019318E"/>
    <w:rsid w:val="00193855"/>
    <w:rsid w:val="00193F02"/>
    <w:rsid w:val="001949FC"/>
    <w:rsid w:val="001958B3"/>
    <w:rsid w:val="00197C65"/>
    <w:rsid w:val="001A086D"/>
    <w:rsid w:val="001A17F4"/>
    <w:rsid w:val="001A2294"/>
    <w:rsid w:val="001A4580"/>
    <w:rsid w:val="001A62D5"/>
    <w:rsid w:val="001A6334"/>
    <w:rsid w:val="001A66C2"/>
    <w:rsid w:val="001A718E"/>
    <w:rsid w:val="001B0E89"/>
    <w:rsid w:val="001B2056"/>
    <w:rsid w:val="001B30DC"/>
    <w:rsid w:val="001B3563"/>
    <w:rsid w:val="001B46A7"/>
    <w:rsid w:val="001B68AC"/>
    <w:rsid w:val="001C0864"/>
    <w:rsid w:val="001C124B"/>
    <w:rsid w:val="001C1879"/>
    <w:rsid w:val="001C41EE"/>
    <w:rsid w:val="001C426C"/>
    <w:rsid w:val="001C47AA"/>
    <w:rsid w:val="001C5629"/>
    <w:rsid w:val="001C5ED7"/>
    <w:rsid w:val="001C7128"/>
    <w:rsid w:val="001C716E"/>
    <w:rsid w:val="001C7E8F"/>
    <w:rsid w:val="001D1C38"/>
    <w:rsid w:val="001D4427"/>
    <w:rsid w:val="001D4885"/>
    <w:rsid w:val="001E17BA"/>
    <w:rsid w:val="001E1A96"/>
    <w:rsid w:val="001E212D"/>
    <w:rsid w:val="001E2DE4"/>
    <w:rsid w:val="001E3117"/>
    <w:rsid w:val="001E6977"/>
    <w:rsid w:val="001F03AF"/>
    <w:rsid w:val="001F7837"/>
    <w:rsid w:val="00201965"/>
    <w:rsid w:val="00202109"/>
    <w:rsid w:val="0020375E"/>
    <w:rsid w:val="00204374"/>
    <w:rsid w:val="00204AA9"/>
    <w:rsid w:val="00206C77"/>
    <w:rsid w:val="00206D05"/>
    <w:rsid w:val="00211043"/>
    <w:rsid w:val="00213F71"/>
    <w:rsid w:val="00214470"/>
    <w:rsid w:val="00214709"/>
    <w:rsid w:val="002155DB"/>
    <w:rsid w:val="002168E6"/>
    <w:rsid w:val="002241A3"/>
    <w:rsid w:val="00225E1D"/>
    <w:rsid w:val="00226A74"/>
    <w:rsid w:val="00226DA6"/>
    <w:rsid w:val="0023056B"/>
    <w:rsid w:val="00230873"/>
    <w:rsid w:val="00230A05"/>
    <w:rsid w:val="00232715"/>
    <w:rsid w:val="0023602E"/>
    <w:rsid w:val="00237B6E"/>
    <w:rsid w:val="002434D2"/>
    <w:rsid w:val="002462F0"/>
    <w:rsid w:val="002468C8"/>
    <w:rsid w:val="00246B9D"/>
    <w:rsid w:val="00247579"/>
    <w:rsid w:val="00250206"/>
    <w:rsid w:val="0025082B"/>
    <w:rsid w:val="00254D11"/>
    <w:rsid w:val="0025500F"/>
    <w:rsid w:val="002600BB"/>
    <w:rsid w:val="00263152"/>
    <w:rsid w:val="002631E3"/>
    <w:rsid w:val="00263B6E"/>
    <w:rsid w:val="00267F34"/>
    <w:rsid w:val="002735F8"/>
    <w:rsid w:val="00273637"/>
    <w:rsid w:val="00275F1E"/>
    <w:rsid w:val="00277894"/>
    <w:rsid w:val="00280439"/>
    <w:rsid w:val="00283FE6"/>
    <w:rsid w:val="0028701A"/>
    <w:rsid w:val="00291E1D"/>
    <w:rsid w:val="0029250F"/>
    <w:rsid w:val="00295FDC"/>
    <w:rsid w:val="00296C42"/>
    <w:rsid w:val="00297E27"/>
    <w:rsid w:val="002A4D09"/>
    <w:rsid w:val="002A5C94"/>
    <w:rsid w:val="002A5F17"/>
    <w:rsid w:val="002A5F9C"/>
    <w:rsid w:val="002A66DA"/>
    <w:rsid w:val="002B0305"/>
    <w:rsid w:val="002B1692"/>
    <w:rsid w:val="002B1A5B"/>
    <w:rsid w:val="002B3A77"/>
    <w:rsid w:val="002B3B4C"/>
    <w:rsid w:val="002B4C4F"/>
    <w:rsid w:val="002B5824"/>
    <w:rsid w:val="002B5FE7"/>
    <w:rsid w:val="002C1D59"/>
    <w:rsid w:val="002C2518"/>
    <w:rsid w:val="002C3490"/>
    <w:rsid w:val="002C4AF3"/>
    <w:rsid w:val="002C51E8"/>
    <w:rsid w:val="002C6FFE"/>
    <w:rsid w:val="002D1495"/>
    <w:rsid w:val="002D40CB"/>
    <w:rsid w:val="002D5FD8"/>
    <w:rsid w:val="002D670D"/>
    <w:rsid w:val="002D6CEF"/>
    <w:rsid w:val="002D7100"/>
    <w:rsid w:val="002D795B"/>
    <w:rsid w:val="002E03F3"/>
    <w:rsid w:val="002E248F"/>
    <w:rsid w:val="002E276A"/>
    <w:rsid w:val="002E27B2"/>
    <w:rsid w:val="002E2BC5"/>
    <w:rsid w:val="002E33B7"/>
    <w:rsid w:val="002E480E"/>
    <w:rsid w:val="002F01A5"/>
    <w:rsid w:val="002F4738"/>
    <w:rsid w:val="002F4B9D"/>
    <w:rsid w:val="002F5EAE"/>
    <w:rsid w:val="002F7F40"/>
    <w:rsid w:val="003009B5"/>
    <w:rsid w:val="003016E5"/>
    <w:rsid w:val="00310CAF"/>
    <w:rsid w:val="00311859"/>
    <w:rsid w:val="00311A14"/>
    <w:rsid w:val="0031222A"/>
    <w:rsid w:val="0031245F"/>
    <w:rsid w:val="0031705F"/>
    <w:rsid w:val="0032109C"/>
    <w:rsid w:val="00321109"/>
    <w:rsid w:val="00321DEE"/>
    <w:rsid w:val="00324E96"/>
    <w:rsid w:val="003254A6"/>
    <w:rsid w:val="00330229"/>
    <w:rsid w:val="003311A8"/>
    <w:rsid w:val="00331E8D"/>
    <w:rsid w:val="00333A24"/>
    <w:rsid w:val="003351E1"/>
    <w:rsid w:val="00335996"/>
    <w:rsid w:val="003366CE"/>
    <w:rsid w:val="003372BB"/>
    <w:rsid w:val="00341848"/>
    <w:rsid w:val="0034307C"/>
    <w:rsid w:val="003432CF"/>
    <w:rsid w:val="00343873"/>
    <w:rsid w:val="00346882"/>
    <w:rsid w:val="00346A86"/>
    <w:rsid w:val="00346F5D"/>
    <w:rsid w:val="003474DB"/>
    <w:rsid w:val="00350012"/>
    <w:rsid w:val="003503FE"/>
    <w:rsid w:val="00352398"/>
    <w:rsid w:val="00352EFF"/>
    <w:rsid w:val="0035382E"/>
    <w:rsid w:val="00353DE4"/>
    <w:rsid w:val="00356A74"/>
    <w:rsid w:val="00357100"/>
    <w:rsid w:val="00357486"/>
    <w:rsid w:val="00357BBE"/>
    <w:rsid w:val="00361926"/>
    <w:rsid w:val="003638EE"/>
    <w:rsid w:val="00364FF5"/>
    <w:rsid w:val="00365101"/>
    <w:rsid w:val="00366373"/>
    <w:rsid w:val="003678F4"/>
    <w:rsid w:val="003734D4"/>
    <w:rsid w:val="00374563"/>
    <w:rsid w:val="00374950"/>
    <w:rsid w:val="003769FC"/>
    <w:rsid w:val="003819DE"/>
    <w:rsid w:val="00384C5F"/>
    <w:rsid w:val="00386B57"/>
    <w:rsid w:val="00390B8B"/>
    <w:rsid w:val="00390DF5"/>
    <w:rsid w:val="00391D9A"/>
    <w:rsid w:val="003927AE"/>
    <w:rsid w:val="00393D68"/>
    <w:rsid w:val="003949C7"/>
    <w:rsid w:val="003962AD"/>
    <w:rsid w:val="003A0C59"/>
    <w:rsid w:val="003A1509"/>
    <w:rsid w:val="003A213F"/>
    <w:rsid w:val="003A25E3"/>
    <w:rsid w:val="003A2E8E"/>
    <w:rsid w:val="003A3741"/>
    <w:rsid w:val="003A5CB5"/>
    <w:rsid w:val="003B035B"/>
    <w:rsid w:val="003B2AF3"/>
    <w:rsid w:val="003B440E"/>
    <w:rsid w:val="003B6996"/>
    <w:rsid w:val="003C20B4"/>
    <w:rsid w:val="003C2245"/>
    <w:rsid w:val="003C26F3"/>
    <w:rsid w:val="003C3CB3"/>
    <w:rsid w:val="003C45EC"/>
    <w:rsid w:val="003C5D06"/>
    <w:rsid w:val="003C61CD"/>
    <w:rsid w:val="003C7CC8"/>
    <w:rsid w:val="003D069D"/>
    <w:rsid w:val="003D07E1"/>
    <w:rsid w:val="003D0B09"/>
    <w:rsid w:val="003D384A"/>
    <w:rsid w:val="003D42DF"/>
    <w:rsid w:val="003D665D"/>
    <w:rsid w:val="003E0038"/>
    <w:rsid w:val="003E22D2"/>
    <w:rsid w:val="003E3444"/>
    <w:rsid w:val="003E45CC"/>
    <w:rsid w:val="003E4AE9"/>
    <w:rsid w:val="003E4E72"/>
    <w:rsid w:val="003F21CF"/>
    <w:rsid w:val="003F364A"/>
    <w:rsid w:val="003F7541"/>
    <w:rsid w:val="00400418"/>
    <w:rsid w:val="00404CD8"/>
    <w:rsid w:val="004061C5"/>
    <w:rsid w:val="00406628"/>
    <w:rsid w:val="00407C27"/>
    <w:rsid w:val="004133E3"/>
    <w:rsid w:val="00414945"/>
    <w:rsid w:val="00414D5A"/>
    <w:rsid w:val="00415B2D"/>
    <w:rsid w:val="00420DFB"/>
    <w:rsid w:val="00423EF0"/>
    <w:rsid w:val="00425E8D"/>
    <w:rsid w:val="00426003"/>
    <w:rsid w:val="00426726"/>
    <w:rsid w:val="00427501"/>
    <w:rsid w:val="004275D3"/>
    <w:rsid w:val="00427AD0"/>
    <w:rsid w:val="004303CA"/>
    <w:rsid w:val="004309D8"/>
    <w:rsid w:val="004309DF"/>
    <w:rsid w:val="00431878"/>
    <w:rsid w:val="004343E4"/>
    <w:rsid w:val="0043496A"/>
    <w:rsid w:val="00436C3E"/>
    <w:rsid w:val="00436CBE"/>
    <w:rsid w:val="004403B1"/>
    <w:rsid w:val="00440AE7"/>
    <w:rsid w:val="004438EC"/>
    <w:rsid w:val="00444762"/>
    <w:rsid w:val="004460EC"/>
    <w:rsid w:val="00446615"/>
    <w:rsid w:val="00450696"/>
    <w:rsid w:val="00450E22"/>
    <w:rsid w:val="00452B71"/>
    <w:rsid w:val="00455B36"/>
    <w:rsid w:val="00455BC1"/>
    <w:rsid w:val="00456FE4"/>
    <w:rsid w:val="004600E7"/>
    <w:rsid w:val="004604C9"/>
    <w:rsid w:val="004614DE"/>
    <w:rsid w:val="00462FD2"/>
    <w:rsid w:val="00463DBA"/>
    <w:rsid w:val="00465629"/>
    <w:rsid w:val="00466916"/>
    <w:rsid w:val="004710E2"/>
    <w:rsid w:val="004743F9"/>
    <w:rsid w:val="00475FF6"/>
    <w:rsid w:val="0048116E"/>
    <w:rsid w:val="004820CD"/>
    <w:rsid w:val="00483B68"/>
    <w:rsid w:val="00483D6A"/>
    <w:rsid w:val="004846F4"/>
    <w:rsid w:val="00484760"/>
    <w:rsid w:val="00485D57"/>
    <w:rsid w:val="00486F2B"/>
    <w:rsid w:val="00490A82"/>
    <w:rsid w:val="0049541C"/>
    <w:rsid w:val="00496D13"/>
    <w:rsid w:val="0049716A"/>
    <w:rsid w:val="004A1EE6"/>
    <w:rsid w:val="004A3019"/>
    <w:rsid w:val="004A6245"/>
    <w:rsid w:val="004A68FD"/>
    <w:rsid w:val="004A73AC"/>
    <w:rsid w:val="004B052C"/>
    <w:rsid w:val="004B352A"/>
    <w:rsid w:val="004B3D9B"/>
    <w:rsid w:val="004B4AF5"/>
    <w:rsid w:val="004B4F6E"/>
    <w:rsid w:val="004B6652"/>
    <w:rsid w:val="004B74FF"/>
    <w:rsid w:val="004C0671"/>
    <w:rsid w:val="004C0DC1"/>
    <w:rsid w:val="004C0FE3"/>
    <w:rsid w:val="004C514F"/>
    <w:rsid w:val="004C5E45"/>
    <w:rsid w:val="004C69AF"/>
    <w:rsid w:val="004D219D"/>
    <w:rsid w:val="004D3C9A"/>
    <w:rsid w:val="004D4B08"/>
    <w:rsid w:val="004D6EB3"/>
    <w:rsid w:val="004D710A"/>
    <w:rsid w:val="004E112A"/>
    <w:rsid w:val="004E1ADD"/>
    <w:rsid w:val="004E1E8A"/>
    <w:rsid w:val="004E2A8C"/>
    <w:rsid w:val="004E321E"/>
    <w:rsid w:val="004E4845"/>
    <w:rsid w:val="004E6073"/>
    <w:rsid w:val="004E6797"/>
    <w:rsid w:val="004F04C8"/>
    <w:rsid w:val="004F2382"/>
    <w:rsid w:val="004F2AB6"/>
    <w:rsid w:val="004F39E1"/>
    <w:rsid w:val="004F5AD1"/>
    <w:rsid w:val="004F5F77"/>
    <w:rsid w:val="004F72B3"/>
    <w:rsid w:val="00502844"/>
    <w:rsid w:val="00502E69"/>
    <w:rsid w:val="005037EA"/>
    <w:rsid w:val="00504819"/>
    <w:rsid w:val="005059E5"/>
    <w:rsid w:val="00506DFF"/>
    <w:rsid w:val="00506F98"/>
    <w:rsid w:val="00512642"/>
    <w:rsid w:val="00512874"/>
    <w:rsid w:val="0051299C"/>
    <w:rsid w:val="005150C2"/>
    <w:rsid w:val="00517B72"/>
    <w:rsid w:val="00520ACE"/>
    <w:rsid w:val="00520DA5"/>
    <w:rsid w:val="005223FB"/>
    <w:rsid w:val="00523981"/>
    <w:rsid w:val="005241A6"/>
    <w:rsid w:val="005274CE"/>
    <w:rsid w:val="005277CF"/>
    <w:rsid w:val="0052795D"/>
    <w:rsid w:val="00531D86"/>
    <w:rsid w:val="00532792"/>
    <w:rsid w:val="0053350B"/>
    <w:rsid w:val="005345A4"/>
    <w:rsid w:val="00534A5E"/>
    <w:rsid w:val="00534EFC"/>
    <w:rsid w:val="005367B2"/>
    <w:rsid w:val="00536919"/>
    <w:rsid w:val="00540E41"/>
    <w:rsid w:val="00542354"/>
    <w:rsid w:val="00543421"/>
    <w:rsid w:val="005444D7"/>
    <w:rsid w:val="00544A84"/>
    <w:rsid w:val="005460D2"/>
    <w:rsid w:val="00547F88"/>
    <w:rsid w:val="005511B0"/>
    <w:rsid w:val="00554349"/>
    <w:rsid w:val="00556C1D"/>
    <w:rsid w:val="0056033A"/>
    <w:rsid w:val="00561B4C"/>
    <w:rsid w:val="005623E4"/>
    <w:rsid w:val="00564B87"/>
    <w:rsid w:val="005659ED"/>
    <w:rsid w:val="00566B21"/>
    <w:rsid w:val="00567CCF"/>
    <w:rsid w:val="00571D63"/>
    <w:rsid w:val="0057227E"/>
    <w:rsid w:val="00575FEF"/>
    <w:rsid w:val="00577CB7"/>
    <w:rsid w:val="00577E8D"/>
    <w:rsid w:val="0058085F"/>
    <w:rsid w:val="00581203"/>
    <w:rsid w:val="0058177B"/>
    <w:rsid w:val="0058396A"/>
    <w:rsid w:val="0058753E"/>
    <w:rsid w:val="00591211"/>
    <w:rsid w:val="00593B78"/>
    <w:rsid w:val="00593CC1"/>
    <w:rsid w:val="005954B2"/>
    <w:rsid w:val="00597E7E"/>
    <w:rsid w:val="005A2362"/>
    <w:rsid w:val="005A23D8"/>
    <w:rsid w:val="005A31EA"/>
    <w:rsid w:val="005A37A1"/>
    <w:rsid w:val="005A5227"/>
    <w:rsid w:val="005B0408"/>
    <w:rsid w:val="005B104D"/>
    <w:rsid w:val="005B21C2"/>
    <w:rsid w:val="005B490D"/>
    <w:rsid w:val="005B4D00"/>
    <w:rsid w:val="005B5F4D"/>
    <w:rsid w:val="005B70D9"/>
    <w:rsid w:val="005B71D3"/>
    <w:rsid w:val="005C2C2D"/>
    <w:rsid w:val="005C2CB9"/>
    <w:rsid w:val="005C3A3A"/>
    <w:rsid w:val="005C4654"/>
    <w:rsid w:val="005D0539"/>
    <w:rsid w:val="005D0E4F"/>
    <w:rsid w:val="005D39CD"/>
    <w:rsid w:val="005D609C"/>
    <w:rsid w:val="005D60CB"/>
    <w:rsid w:val="005E1B82"/>
    <w:rsid w:val="005E2422"/>
    <w:rsid w:val="005E2BC8"/>
    <w:rsid w:val="005F11D8"/>
    <w:rsid w:val="005F36B9"/>
    <w:rsid w:val="005F6AAA"/>
    <w:rsid w:val="00600F81"/>
    <w:rsid w:val="00602C5B"/>
    <w:rsid w:val="006038E9"/>
    <w:rsid w:val="00606E2B"/>
    <w:rsid w:val="00607A65"/>
    <w:rsid w:val="00607EB1"/>
    <w:rsid w:val="00612447"/>
    <w:rsid w:val="00616ACD"/>
    <w:rsid w:val="00622982"/>
    <w:rsid w:val="00622D09"/>
    <w:rsid w:val="006254F3"/>
    <w:rsid w:val="00627748"/>
    <w:rsid w:val="00630C9B"/>
    <w:rsid w:val="00631A27"/>
    <w:rsid w:val="00631D2C"/>
    <w:rsid w:val="0063251D"/>
    <w:rsid w:val="00632994"/>
    <w:rsid w:val="00633C29"/>
    <w:rsid w:val="0063432E"/>
    <w:rsid w:val="00636B5F"/>
    <w:rsid w:val="0063729D"/>
    <w:rsid w:val="0064011C"/>
    <w:rsid w:val="00640CAC"/>
    <w:rsid w:val="00644A04"/>
    <w:rsid w:val="006455B3"/>
    <w:rsid w:val="00645DA1"/>
    <w:rsid w:val="0064602F"/>
    <w:rsid w:val="00646A77"/>
    <w:rsid w:val="00646D6C"/>
    <w:rsid w:val="00647395"/>
    <w:rsid w:val="006479EA"/>
    <w:rsid w:val="0065023D"/>
    <w:rsid w:val="00654F55"/>
    <w:rsid w:val="006552D6"/>
    <w:rsid w:val="006622FD"/>
    <w:rsid w:val="00662B65"/>
    <w:rsid w:val="006632D8"/>
    <w:rsid w:val="00667CB1"/>
    <w:rsid w:val="00670097"/>
    <w:rsid w:val="0067047C"/>
    <w:rsid w:val="006710F7"/>
    <w:rsid w:val="0067337F"/>
    <w:rsid w:val="006734B6"/>
    <w:rsid w:val="006752B2"/>
    <w:rsid w:val="006752CC"/>
    <w:rsid w:val="00675461"/>
    <w:rsid w:val="006761D5"/>
    <w:rsid w:val="006762C1"/>
    <w:rsid w:val="006801CD"/>
    <w:rsid w:val="00682BC8"/>
    <w:rsid w:val="00684B3A"/>
    <w:rsid w:val="006862B4"/>
    <w:rsid w:val="00687DEB"/>
    <w:rsid w:val="00692D70"/>
    <w:rsid w:val="006942EB"/>
    <w:rsid w:val="00695055"/>
    <w:rsid w:val="00696A1F"/>
    <w:rsid w:val="006A1227"/>
    <w:rsid w:val="006A1BB4"/>
    <w:rsid w:val="006A1CE7"/>
    <w:rsid w:val="006A1D18"/>
    <w:rsid w:val="006A2CC1"/>
    <w:rsid w:val="006A3963"/>
    <w:rsid w:val="006A481E"/>
    <w:rsid w:val="006B20DD"/>
    <w:rsid w:val="006B35CC"/>
    <w:rsid w:val="006B3E9D"/>
    <w:rsid w:val="006B4AD5"/>
    <w:rsid w:val="006B500A"/>
    <w:rsid w:val="006B5154"/>
    <w:rsid w:val="006B6266"/>
    <w:rsid w:val="006B6B39"/>
    <w:rsid w:val="006B6C44"/>
    <w:rsid w:val="006C1BC7"/>
    <w:rsid w:val="006C1E80"/>
    <w:rsid w:val="006C1EDE"/>
    <w:rsid w:val="006C3796"/>
    <w:rsid w:val="006C45B8"/>
    <w:rsid w:val="006C4C79"/>
    <w:rsid w:val="006C794E"/>
    <w:rsid w:val="006D1347"/>
    <w:rsid w:val="006D2AC2"/>
    <w:rsid w:val="006D650F"/>
    <w:rsid w:val="006D6749"/>
    <w:rsid w:val="006D6B36"/>
    <w:rsid w:val="006D6FBE"/>
    <w:rsid w:val="006D7929"/>
    <w:rsid w:val="006E0716"/>
    <w:rsid w:val="006E5428"/>
    <w:rsid w:val="006E5AC5"/>
    <w:rsid w:val="006E5B96"/>
    <w:rsid w:val="006E6B0F"/>
    <w:rsid w:val="006E6F10"/>
    <w:rsid w:val="006E74DC"/>
    <w:rsid w:val="006F06B9"/>
    <w:rsid w:val="006F0BD2"/>
    <w:rsid w:val="006F1335"/>
    <w:rsid w:val="006F20F5"/>
    <w:rsid w:val="006F2255"/>
    <w:rsid w:val="006F39C8"/>
    <w:rsid w:val="006F4373"/>
    <w:rsid w:val="006F5AF6"/>
    <w:rsid w:val="006F683F"/>
    <w:rsid w:val="006F695F"/>
    <w:rsid w:val="006F6B50"/>
    <w:rsid w:val="006F71A2"/>
    <w:rsid w:val="006F78DD"/>
    <w:rsid w:val="00700CC9"/>
    <w:rsid w:val="00700FB6"/>
    <w:rsid w:val="00701106"/>
    <w:rsid w:val="00701A68"/>
    <w:rsid w:val="00701AB3"/>
    <w:rsid w:val="00701BA2"/>
    <w:rsid w:val="007042A6"/>
    <w:rsid w:val="007052A0"/>
    <w:rsid w:val="007102B8"/>
    <w:rsid w:val="0071482A"/>
    <w:rsid w:val="0071775D"/>
    <w:rsid w:val="0072091F"/>
    <w:rsid w:val="00721A17"/>
    <w:rsid w:val="00721C76"/>
    <w:rsid w:val="007220E7"/>
    <w:rsid w:val="007230EC"/>
    <w:rsid w:val="00723220"/>
    <w:rsid w:val="007239FA"/>
    <w:rsid w:val="00726425"/>
    <w:rsid w:val="00726693"/>
    <w:rsid w:val="00733488"/>
    <w:rsid w:val="0073360B"/>
    <w:rsid w:val="0073376C"/>
    <w:rsid w:val="0073396F"/>
    <w:rsid w:val="00733A80"/>
    <w:rsid w:val="00733B91"/>
    <w:rsid w:val="00733F33"/>
    <w:rsid w:val="00735734"/>
    <w:rsid w:val="00736F49"/>
    <w:rsid w:val="00742B12"/>
    <w:rsid w:val="007436B1"/>
    <w:rsid w:val="0074597D"/>
    <w:rsid w:val="007459C3"/>
    <w:rsid w:val="00746A98"/>
    <w:rsid w:val="00746CB0"/>
    <w:rsid w:val="007471A2"/>
    <w:rsid w:val="007523BB"/>
    <w:rsid w:val="0075319E"/>
    <w:rsid w:val="007536A0"/>
    <w:rsid w:val="007540CC"/>
    <w:rsid w:val="00754C59"/>
    <w:rsid w:val="0076162D"/>
    <w:rsid w:val="00761F21"/>
    <w:rsid w:val="007641C0"/>
    <w:rsid w:val="00771482"/>
    <w:rsid w:val="00772240"/>
    <w:rsid w:val="00772A1C"/>
    <w:rsid w:val="007743F9"/>
    <w:rsid w:val="00774965"/>
    <w:rsid w:val="00775F4D"/>
    <w:rsid w:val="00776046"/>
    <w:rsid w:val="0077726E"/>
    <w:rsid w:val="007806D1"/>
    <w:rsid w:val="00783AAE"/>
    <w:rsid w:val="00785599"/>
    <w:rsid w:val="00790093"/>
    <w:rsid w:val="00791B1D"/>
    <w:rsid w:val="00792150"/>
    <w:rsid w:val="00793ACB"/>
    <w:rsid w:val="0079455E"/>
    <w:rsid w:val="00795884"/>
    <w:rsid w:val="00797924"/>
    <w:rsid w:val="00797FC7"/>
    <w:rsid w:val="007A05F2"/>
    <w:rsid w:val="007A1958"/>
    <w:rsid w:val="007A204C"/>
    <w:rsid w:val="007A27D0"/>
    <w:rsid w:val="007A4CBF"/>
    <w:rsid w:val="007A6DDD"/>
    <w:rsid w:val="007A70F3"/>
    <w:rsid w:val="007B0C1E"/>
    <w:rsid w:val="007B27DF"/>
    <w:rsid w:val="007B393A"/>
    <w:rsid w:val="007B4292"/>
    <w:rsid w:val="007B4EF4"/>
    <w:rsid w:val="007B5D79"/>
    <w:rsid w:val="007C1968"/>
    <w:rsid w:val="007C3C46"/>
    <w:rsid w:val="007C3EAA"/>
    <w:rsid w:val="007C4886"/>
    <w:rsid w:val="007C4A3A"/>
    <w:rsid w:val="007C5C67"/>
    <w:rsid w:val="007C7EE8"/>
    <w:rsid w:val="007D2CA0"/>
    <w:rsid w:val="007D38A6"/>
    <w:rsid w:val="007D43A0"/>
    <w:rsid w:val="007D5769"/>
    <w:rsid w:val="007D75C6"/>
    <w:rsid w:val="007D7C3C"/>
    <w:rsid w:val="007D7D85"/>
    <w:rsid w:val="007E2AE9"/>
    <w:rsid w:val="007E3224"/>
    <w:rsid w:val="007E367D"/>
    <w:rsid w:val="007E3E8C"/>
    <w:rsid w:val="007E69C9"/>
    <w:rsid w:val="007E6C76"/>
    <w:rsid w:val="007E7B89"/>
    <w:rsid w:val="007F05B4"/>
    <w:rsid w:val="007F0F74"/>
    <w:rsid w:val="007F1018"/>
    <w:rsid w:val="007F1EF6"/>
    <w:rsid w:val="007F37E6"/>
    <w:rsid w:val="007F629A"/>
    <w:rsid w:val="007F6B9A"/>
    <w:rsid w:val="007F7A44"/>
    <w:rsid w:val="00800282"/>
    <w:rsid w:val="00800D49"/>
    <w:rsid w:val="00801D40"/>
    <w:rsid w:val="00804B83"/>
    <w:rsid w:val="00804ED9"/>
    <w:rsid w:val="00812B7F"/>
    <w:rsid w:val="00812C02"/>
    <w:rsid w:val="00814815"/>
    <w:rsid w:val="00814F14"/>
    <w:rsid w:val="008161F0"/>
    <w:rsid w:val="00816F87"/>
    <w:rsid w:val="008171AC"/>
    <w:rsid w:val="00820307"/>
    <w:rsid w:val="00820569"/>
    <w:rsid w:val="008226F2"/>
    <w:rsid w:val="008247B4"/>
    <w:rsid w:val="00825396"/>
    <w:rsid w:val="0082617B"/>
    <w:rsid w:val="008262E2"/>
    <w:rsid w:val="008270EA"/>
    <w:rsid w:val="0083081C"/>
    <w:rsid w:val="0083451C"/>
    <w:rsid w:val="00835EDE"/>
    <w:rsid w:val="00836825"/>
    <w:rsid w:val="0083788A"/>
    <w:rsid w:val="008406CA"/>
    <w:rsid w:val="008416E4"/>
    <w:rsid w:val="00842EE2"/>
    <w:rsid w:val="00846180"/>
    <w:rsid w:val="0084665C"/>
    <w:rsid w:val="00846D6A"/>
    <w:rsid w:val="00847C7D"/>
    <w:rsid w:val="0085214F"/>
    <w:rsid w:val="0085773A"/>
    <w:rsid w:val="0086128F"/>
    <w:rsid w:val="0086190F"/>
    <w:rsid w:val="00863FD9"/>
    <w:rsid w:val="00864902"/>
    <w:rsid w:val="00864DCF"/>
    <w:rsid w:val="008670BE"/>
    <w:rsid w:val="00867B14"/>
    <w:rsid w:val="00867DD8"/>
    <w:rsid w:val="0087127D"/>
    <w:rsid w:val="00873BAD"/>
    <w:rsid w:val="00876240"/>
    <w:rsid w:val="0087710B"/>
    <w:rsid w:val="0088026F"/>
    <w:rsid w:val="0088127C"/>
    <w:rsid w:val="00885253"/>
    <w:rsid w:val="008952F4"/>
    <w:rsid w:val="00895CC1"/>
    <w:rsid w:val="008965C5"/>
    <w:rsid w:val="008A0335"/>
    <w:rsid w:val="008A188D"/>
    <w:rsid w:val="008A196B"/>
    <w:rsid w:val="008A2630"/>
    <w:rsid w:val="008A4CAC"/>
    <w:rsid w:val="008A6E5B"/>
    <w:rsid w:val="008B041B"/>
    <w:rsid w:val="008B0546"/>
    <w:rsid w:val="008B0828"/>
    <w:rsid w:val="008B0B2C"/>
    <w:rsid w:val="008B2749"/>
    <w:rsid w:val="008B39DD"/>
    <w:rsid w:val="008B4001"/>
    <w:rsid w:val="008B4591"/>
    <w:rsid w:val="008B581A"/>
    <w:rsid w:val="008B5DE8"/>
    <w:rsid w:val="008B61EE"/>
    <w:rsid w:val="008B6D54"/>
    <w:rsid w:val="008C0B5B"/>
    <w:rsid w:val="008C210A"/>
    <w:rsid w:val="008C4FDB"/>
    <w:rsid w:val="008C5FC2"/>
    <w:rsid w:val="008D3CA8"/>
    <w:rsid w:val="008D4662"/>
    <w:rsid w:val="008D6EF9"/>
    <w:rsid w:val="008D7D1D"/>
    <w:rsid w:val="008E0AF0"/>
    <w:rsid w:val="008E3916"/>
    <w:rsid w:val="008E77FF"/>
    <w:rsid w:val="008E79DE"/>
    <w:rsid w:val="008F15D6"/>
    <w:rsid w:val="008F291E"/>
    <w:rsid w:val="008F379B"/>
    <w:rsid w:val="008F37AA"/>
    <w:rsid w:val="008F4353"/>
    <w:rsid w:val="008F4C21"/>
    <w:rsid w:val="008F50CE"/>
    <w:rsid w:val="008F57A9"/>
    <w:rsid w:val="008F5829"/>
    <w:rsid w:val="008F6563"/>
    <w:rsid w:val="008F67C1"/>
    <w:rsid w:val="00904099"/>
    <w:rsid w:val="00904122"/>
    <w:rsid w:val="009061C6"/>
    <w:rsid w:val="0091106E"/>
    <w:rsid w:val="00912A2E"/>
    <w:rsid w:val="00913363"/>
    <w:rsid w:val="009139A6"/>
    <w:rsid w:val="00916650"/>
    <w:rsid w:val="009170AA"/>
    <w:rsid w:val="00917887"/>
    <w:rsid w:val="009210E9"/>
    <w:rsid w:val="009216AB"/>
    <w:rsid w:val="00923904"/>
    <w:rsid w:val="00925FD3"/>
    <w:rsid w:val="0092759A"/>
    <w:rsid w:val="009336A8"/>
    <w:rsid w:val="009340F4"/>
    <w:rsid w:val="0093428D"/>
    <w:rsid w:val="00934A4F"/>
    <w:rsid w:val="00936278"/>
    <w:rsid w:val="00936330"/>
    <w:rsid w:val="00941F90"/>
    <w:rsid w:val="00942FDF"/>
    <w:rsid w:val="00943D09"/>
    <w:rsid w:val="00945601"/>
    <w:rsid w:val="00945682"/>
    <w:rsid w:val="00945714"/>
    <w:rsid w:val="00945968"/>
    <w:rsid w:val="009477FA"/>
    <w:rsid w:val="009511A4"/>
    <w:rsid w:val="00952CAC"/>
    <w:rsid w:val="0095471E"/>
    <w:rsid w:val="009551C4"/>
    <w:rsid w:val="009560FB"/>
    <w:rsid w:val="009574A2"/>
    <w:rsid w:val="00960C7D"/>
    <w:rsid w:val="009624A1"/>
    <w:rsid w:val="00966F46"/>
    <w:rsid w:val="00974C0E"/>
    <w:rsid w:val="009751B7"/>
    <w:rsid w:val="00976E47"/>
    <w:rsid w:val="00977F14"/>
    <w:rsid w:val="009808FB"/>
    <w:rsid w:val="009812BB"/>
    <w:rsid w:val="00982147"/>
    <w:rsid w:val="0098310E"/>
    <w:rsid w:val="0098329A"/>
    <w:rsid w:val="00985A0B"/>
    <w:rsid w:val="00986A91"/>
    <w:rsid w:val="009878F8"/>
    <w:rsid w:val="00987C22"/>
    <w:rsid w:val="00987D78"/>
    <w:rsid w:val="00990DEF"/>
    <w:rsid w:val="009919D4"/>
    <w:rsid w:val="00992DB9"/>
    <w:rsid w:val="00993587"/>
    <w:rsid w:val="00993E97"/>
    <w:rsid w:val="009952E2"/>
    <w:rsid w:val="009965AE"/>
    <w:rsid w:val="009A04A4"/>
    <w:rsid w:val="009A18B4"/>
    <w:rsid w:val="009A2202"/>
    <w:rsid w:val="009A3E56"/>
    <w:rsid w:val="009A4B09"/>
    <w:rsid w:val="009A657A"/>
    <w:rsid w:val="009A76BF"/>
    <w:rsid w:val="009B07A4"/>
    <w:rsid w:val="009B2C3E"/>
    <w:rsid w:val="009B5842"/>
    <w:rsid w:val="009B67BD"/>
    <w:rsid w:val="009B6848"/>
    <w:rsid w:val="009C0C89"/>
    <w:rsid w:val="009C0D02"/>
    <w:rsid w:val="009C0D92"/>
    <w:rsid w:val="009C3E35"/>
    <w:rsid w:val="009C4CBA"/>
    <w:rsid w:val="009C4EC5"/>
    <w:rsid w:val="009C7F82"/>
    <w:rsid w:val="009D1973"/>
    <w:rsid w:val="009D1F8F"/>
    <w:rsid w:val="009D500C"/>
    <w:rsid w:val="009E21F2"/>
    <w:rsid w:val="009E2659"/>
    <w:rsid w:val="009E2E8B"/>
    <w:rsid w:val="009E2F67"/>
    <w:rsid w:val="009E5EF6"/>
    <w:rsid w:val="009E63BA"/>
    <w:rsid w:val="009E6755"/>
    <w:rsid w:val="009E75EB"/>
    <w:rsid w:val="009E7606"/>
    <w:rsid w:val="009F0977"/>
    <w:rsid w:val="009F2608"/>
    <w:rsid w:val="009F3CC3"/>
    <w:rsid w:val="009F4B9E"/>
    <w:rsid w:val="009F5182"/>
    <w:rsid w:val="009F52D0"/>
    <w:rsid w:val="009F6085"/>
    <w:rsid w:val="00A026DE"/>
    <w:rsid w:val="00A02E20"/>
    <w:rsid w:val="00A038D3"/>
    <w:rsid w:val="00A03B07"/>
    <w:rsid w:val="00A03FFF"/>
    <w:rsid w:val="00A0530C"/>
    <w:rsid w:val="00A06CE8"/>
    <w:rsid w:val="00A1029D"/>
    <w:rsid w:val="00A10420"/>
    <w:rsid w:val="00A15CB0"/>
    <w:rsid w:val="00A17D69"/>
    <w:rsid w:val="00A20A13"/>
    <w:rsid w:val="00A213E0"/>
    <w:rsid w:val="00A2142F"/>
    <w:rsid w:val="00A23368"/>
    <w:rsid w:val="00A23606"/>
    <w:rsid w:val="00A23821"/>
    <w:rsid w:val="00A24D27"/>
    <w:rsid w:val="00A25AF1"/>
    <w:rsid w:val="00A274A3"/>
    <w:rsid w:val="00A30125"/>
    <w:rsid w:val="00A302BE"/>
    <w:rsid w:val="00A313E5"/>
    <w:rsid w:val="00A33699"/>
    <w:rsid w:val="00A340BA"/>
    <w:rsid w:val="00A34825"/>
    <w:rsid w:val="00A349E5"/>
    <w:rsid w:val="00A34FFA"/>
    <w:rsid w:val="00A35155"/>
    <w:rsid w:val="00A35C83"/>
    <w:rsid w:val="00A400C3"/>
    <w:rsid w:val="00A414A9"/>
    <w:rsid w:val="00A4175F"/>
    <w:rsid w:val="00A437DD"/>
    <w:rsid w:val="00A45F16"/>
    <w:rsid w:val="00A4605C"/>
    <w:rsid w:val="00A47731"/>
    <w:rsid w:val="00A51EB6"/>
    <w:rsid w:val="00A52FB0"/>
    <w:rsid w:val="00A53E97"/>
    <w:rsid w:val="00A563FD"/>
    <w:rsid w:val="00A56DF1"/>
    <w:rsid w:val="00A56E66"/>
    <w:rsid w:val="00A63586"/>
    <w:rsid w:val="00A645EC"/>
    <w:rsid w:val="00A71A95"/>
    <w:rsid w:val="00A71B16"/>
    <w:rsid w:val="00A721E3"/>
    <w:rsid w:val="00A73EE8"/>
    <w:rsid w:val="00A75804"/>
    <w:rsid w:val="00A75CBB"/>
    <w:rsid w:val="00A7679E"/>
    <w:rsid w:val="00A76CC8"/>
    <w:rsid w:val="00A82DAE"/>
    <w:rsid w:val="00A83F09"/>
    <w:rsid w:val="00A85290"/>
    <w:rsid w:val="00A8549C"/>
    <w:rsid w:val="00A87F9F"/>
    <w:rsid w:val="00A93AC2"/>
    <w:rsid w:val="00A94F4B"/>
    <w:rsid w:val="00A96796"/>
    <w:rsid w:val="00AA252C"/>
    <w:rsid w:val="00AA3274"/>
    <w:rsid w:val="00AA3E23"/>
    <w:rsid w:val="00AA4128"/>
    <w:rsid w:val="00AA5F48"/>
    <w:rsid w:val="00AB04AA"/>
    <w:rsid w:val="00AB0583"/>
    <w:rsid w:val="00AB13DC"/>
    <w:rsid w:val="00AB1AA1"/>
    <w:rsid w:val="00AB1DF1"/>
    <w:rsid w:val="00AB532A"/>
    <w:rsid w:val="00AB5B64"/>
    <w:rsid w:val="00AB5D32"/>
    <w:rsid w:val="00AB6E7D"/>
    <w:rsid w:val="00AB7F58"/>
    <w:rsid w:val="00AC084E"/>
    <w:rsid w:val="00AC2515"/>
    <w:rsid w:val="00AC300B"/>
    <w:rsid w:val="00AC5708"/>
    <w:rsid w:val="00AD16B2"/>
    <w:rsid w:val="00AD3CCD"/>
    <w:rsid w:val="00AD622B"/>
    <w:rsid w:val="00AD7377"/>
    <w:rsid w:val="00AD73B1"/>
    <w:rsid w:val="00AE0A33"/>
    <w:rsid w:val="00AE15F5"/>
    <w:rsid w:val="00AE1D34"/>
    <w:rsid w:val="00AE2354"/>
    <w:rsid w:val="00AE32C3"/>
    <w:rsid w:val="00AE5BA3"/>
    <w:rsid w:val="00AE630B"/>
    <w:rsid w:val="00AF18F3"/>
    <w:rsid w:val="00AF1EC3"/>
    <w:rsid w:val="00AF2900"/>
    <w:rsid w:val="00AF3CC3"/>
    <w:rsid w:val="00AF471A"/>
    <w:rsid w:val="00AF5054"/>
    <w:rsid w:val="00AF5360"/>
    <w:rsid w:val="00AF7421"/>
    <w:rsid w:val="00B01325"/>
    <w:rsid w:val="00B0170A"/>
    <w:rsid w:val="00B0514B"/>
    <w:rsid w:val="00B05D48"/>
    <w:rsid w:val="00B07CA7"/>
    <w:rsid w:val="00B120B8"/>
    <w:rsid w:val="00B12115"/>
    <w:rsid w:val="00B1346E"/>
    <w:rsid w:val="00B14474"/>
    <w:rsid w:val="00B1572E"/>
    <w:rsid w:val="00B21555"/>
    <w:rsid w:val="00B230EB"/>
    <w:rsid w:val="00B27A93"/>
    <w:rsid w:val="00B33CC3"/>
    <w:rsid w:val="00B36931"/>
    <w:rsid w:val="00B40DED"/>
    <w:rsid w:val="00B4172C"/>
    <w:rsid w:val="00B42600"/>
    <w:rsid w:val="00B43FF9"/>
    <w:rsid w:val="00B45FD6"/>
    <w:rsid w:val="00B468E3"/>
    <w:rsid w:val="00B5385C"/>
    <w:rsid w:val="00B53ACF"/>
    <w:rsid w:val="00B54538"/>
    <w:rsid w:val="00B54A56"/>
    <w:rsid w:val="00B57B73"/>
    <w:rsid w:val="00B60D9D"/>
    <w:rsid w:val="00B6177D"/>
    <w:rsid w:val="00B61A5C"/>
    <w:rsid w:val="00B61AE6"/>
    <w:rsid w:val="00B636F1"/>
    <w:rsid w:val="00B650A9"/>
    <w:rsid w:val="00B65230"/>
    <w:rsid w:val="00B65D55"/>
    <w:rsid w:val="00B6610E"/>
    <w:rsid w:val="00B6694F"/>
    <w:rsid w:val="00B67038"/>
    <w:rsid w:val="00B67D7B"/>
    <w:rsid w:val="00B7080B"/>
    <w:rsid w:val="00B749A3"/>
    <w:rsid w:val="00B77FDC"/>
    <w:rsid w:val="00B8373F"/>
    <w:rsid w:val="00B86418"/>
    <w:rsid w:val="00B86867"/>
    <w:rsid w:val="00B872A6"/>
    <w:rsid w:val="00B9020A"/>
    <w:rsid w:val="00B90DF2"/>
    <w:rsid w:val="00B93F0E"/>
    <w:rsid w:val="00BA10FF"/>
    <w:rsid w:val="00BA1182"/>
    <w:rsid w:val="00BA2D09"/>
    <w:rsid w:val="00BA3860"/>
    <w:rsid w:val="00BA4315"/>
    <w:rsid w:val="00BA4D87"/>
    <w:rsid w:val="00BA5527"/>
    <w:rsid w:val="00BA5C08"/>
    <w:rsid w:val="00BA65C8"/>
    <w:rsid w:val="00BA678E"/>
    <w:rsid w:val="00BB5728"/>
    <w:rsid w:val="00BB5EE8"/>
    <w:rsid w:val="00BB6549"/>
    <w:rsid w:val="00BC03FD"/>
    <w:rsid w:val="00BC05C9"/>
    <w:rsid w:val="00BC1575"/>
    <w:rsid w:val="00BC2055"/>
    <w:rsid w:val="00BC2073"/>
    <w:rsid w:val="00BC3236"/>
    <w:rsid w:val="00BC34F8"/>
    <w:rsid w:val="00BC462D"/>
    <w:rsid w:val="00BD01BB"/>
    <w:rsid w:val="00BD2A7D"/>
    <w:rsid w:val="00BD2E45"/>
    <w:rsid w:val="00BD50D7"/>
    <w:rsid w:val="00BD6833"/>
    <w:rsid w:val="00BE1B6E"/>
    <w:rsid w:val="00BE2176"/>
    <w:rsid w:val="00BE2343"/>
    <w:rsid w:val="00BE32E2"/>
    <w:rsid w:val="00BE5343"/>
    <w:rsid w:val="00BE5C48"/>
    <w:rsid w:val="00BE62A1"/>
    <w:rsid w:val="00BE6C2D"/>
    <w:rsid w:val="00BE6DB8"/>
    <w:rsid w:val="00BF14AA"/>
    <w:rsid w:val="00BF20C4"/>
    <w:rsid w:val="00BF21FC"/>
    <w:rsid w:val="00BF25E6"/>
    <w:rsid w:val="00BF2642"/>
    <w:rsid w:val="00BF3DED"/>
    <w:rsid w:val="00BF41C2"/>
    <w:rsid w:val="00BF5016"/>
    <w:rsid w:val="00BF50F7"/>
    <w:rsid w:val="00BF541E"/>
    <w:rsid w:val="00BF603C"/>
    <w:rsid w:val="00C0149D"/>
    <w:rsid w:val="00C014DA"/>
    <w:rsid w:val="00C01ED4"/>
    <w:rsid w:val="00C04FE7"/>
    <w:rsid w:val="00C05FDE"/>
    <w:rsid w:val="00C068CC"/>
    <w:rsid w:val="00C17BA9"/>
    <w:rsid w:val="00C207A7"/>
    <w:rsid w:val="00C223E5"/>
    <w:rsid w:val="00C2496C"/>
    <w:rsid w:val="00C24D7E"/>
    <w:rsid w:val="00C25530"/>
    <w:rsid w:val="00C27C7F"/>
    <w:rsid w:val="00C3078F"/>
    <w:rsid w:val="00C346CF"/>
    <w:rsid w:val="00C35B10"/>
    <w:rsid w:val="00C3786B"/>
    <w:rsid w:val="00C40D4E"/>
    <w:rsid w:val="00C463FF"/>
    <w:rsid w:val="00C5126B"/>
    <w:rsid w:val="00C5136B"/>
    <w:rsid w:val="00C51A0C"/>
    <w:rsid w:val="00C5268C"/>
    <w:rsid w:val="00C53064"/>
    <w:rsid w:val="00C54BA1"/>
    <w:rsid w:val="00C54D7C"/>
    <w:rsid w:val="00C54E4C"/>
    <w:rsid w:val="00C57734"/>
    <w:rsid w:val="00C57810"/>
    <w:rsid w:val="00C57B1A"/>
    <w:rsid w:val="00C57BEE"/>
    <w:rsid w:val="00C60CF9"/>
    <w:rsid w:val="00C62237"/>
    <w:rsid w:val="00C63240"/>
    <w:rsid w:val="00C63B3F"/>
    <w:rsid w:val="00C648AD"/>
    <w:rsid w:val="00C656CD"/>
    <w:rsid w:val="00C65C87"/>
    <w:rsid w:val="00C66B3F"/>
    <w:rsid w:val="00C7062B"/>
    <w:rsid w:val="00C75399"/>
    <w:rsid w:val="00C75D08"/>
    <w:rsid w:val="00C761F9"/>
    <w:rsid w:val="00C7683A"/>
    <w:rsid w:val="00C803E2"/>
    <w:rsid w:val="00C809FA"/>
    <w:rsid w:val="00C81A80"/>
    <w:rsid w:val="00C82F3F"/>
    <w:rsid w:val="00C837E7"/>
    <w:rsid w:val="00C83EDF"/>
    <w:rsid w:val="00C841BE"/>
    <w:rsid w:val="00C92657"/>
    <w:rsid w:val="00C9385D"/>
    <w:rsid w:val="00C96009"/>
    <w:rsid w:val="00CA1650"/>
    <w:rsid w:val="00CA2367"/>
    <w:rsid w:val="00CA4A4D"/>
    <w:rsid w:val="00CA4A79"/>
    <w:rsid w:val="00CA56EE"/>
    <w:rsid w:val="00CA57DD"/>
    <w:rsid w:val="00CB1B15"/>
    <w:rsid w:val="00CB2505"/>
    <w:rsid w:val="00CB3E99"/>
    <w:rsid w:val="00CB6004"/>
    <w:rsid w:val="00CB61F4"/>
    <w:rsid w:val="00CC013F"/>
    <w:rsid w:val="00CC13D7"/>
    <w:rsid w:val="00CC17A1"/>
    <w:rsid w:val="00CC3F15"/>
    <w:rsid w:val="00CC4A39"/>
    <w:rsid w:val="00CC6357"/>
    <w:rsid w:val="00CC7A8D"/>
    <w:rsid w:val="00CD1652"/>
    <w:rsid w:val="00CD36E3"/>
    <w:rsid w:val="00CD5B80"/>
    <w:rsid w:val="00CD7336"/>
    <w:rsid w:val="00CD7C02"/>
    <w:rsid w:val="00CD7C40"/>
    <w:rsid w:val="00CE0126"/>
    <w:rsid w:val="00CE013C"/>
    <w:rsid w:val="00CE3A15"/>
    <w:rsid w:val="00CE3AA1"/>
    <w:rsid w:val="00CE4BEE"/>
    <w:rsid w:val="00CE5C64"/>
    <w:rsid w:val="00CE6505"/>
    <w:rsid w:val="00CF05B7"/>
    <w:rsid w:val="00CF1842"/>
    <w:rsid w:val="00D0278C"/>
    <w:rsid w:val="00D0319A"/>
    <w:rsid w:val="00D03ABA"/>
    <w:rsid w:val="00D04004"/>
    <w:rsid w:val="00D06955"/>
    <w:rsid w:val="00D117F7"/>
    <w:rsid w:val="00D12FD3"/>
    <w:rsid w:val="00D161B7"/>
    <w:rsid w:val="00D177DC"/>
    <w:rsid w:val="00D17F08"/>
    <w:rsid w:val="00D21ACC"/>
    <w:rsid w:val="00D25ED4"/>
    <w:rsid w:val="00D27A50"/>
    <w:rsid w:val="00D27E59"/>
    <w:rsid w:val="00D33AC9"/>
    <w:rsid w:val="00D34E20"/>
    <w:rsid w:val="00D352AC"/>
    <w:rsid w:val="00D363DA"/>
    <w:rsid w:val="00D36B13"/>
    <w:rsid w:val="00D37C95"/>
    <w:rsid w:val="00D41570"/>
    <w:rsid w:val="00D4367F"/>
    <w:rsid w:val="00D46E12"/>
    <w:rsid w:val="00D519E0"/>
    <w:rsid w:val="00D54676"/>
    <w:rsid w:val="00D54DF9"/>
    <w:rsid w:val="00D554C6"/>
    <w:rsid w:val="00D55508"/>
    <w:rsid w:val="00D56196"/>
    <w:rsid w:val="00D575D0"/>
    <w:rsid w:val="00D60D69"/>
    <w:rsid w:val="00D60FAF"/>
    <w:rsid w:val="00D648AD"/>
    <w:rsid w:val="00D65D3B"/>
    <w:rsid w:val="00D66010"/>
    <w:rsid w:val="00D669F1"/>
    <w:rsid w:val="00D6707B"/>
    <w:rsid w:val="00D67175"/>
    <w:rsid w:val="00D716AC"/>
    <w:rsid w:val="00D71F94"/>
    <w:rsid w:val="00D72AFB"/>
    <w:rsid w:val="00D75781"/>
    <w:rsid w:val="00D759DE"/>
    <w:rsid w:val="00D763A0"/>
    <w:rsid w:val="00D77BD5"/>
    <w:rsid w:val="00D80712"/>
    <w:rsid w:val="00D80856"/>
    <w:rsid w:val="00D817E5"/>
    <w:rsid w:val="00D85F73"/>
    <w:rsid w:val="00D90FA7"/>
    <w:rsid w:val="00D91A4F"/>
    <w:rsid w:val="00D9394E"/>
    <w:rsid w:val="00D94E2B"/>
    <w:rsid w:val="00D95539"/>
    <w:rsid w:val="00DA0C7A"/>
    <w:rsid w:val="00DA0D8C"/>
    <w:rsid w:val="00DA1A85"/>
    <w:rsid w:val="00DA29F7"/>
    <w:rsid w:val="00DA2C86"/>
    <w:rsid w:val="00DA59C6"/>
    <w:rsid w:val="00DA7A22"/>
    <w:rsid w:val="00DA7EF0"/>
    <w:rsid w:val="00DB23A1"/>
    <w:rsid w:val="00DB45B3"/>
    <w:rsid w:val="00DB6378"/>
    <w:rsid w:val="00DB733C"/>
    <w:rsid w:val="00DC0565"/>
    <w:rsid w:val="00DC0670"/>
    <w:rsid w:val="00DC137E"/>
    <w:rsid w:val="00DC1ED9"/>
    <w:rsid w:val="00DC2D76"/>
    <w:rsid w:val="00DC4D6E"/>
    <w:rsid w:val="00DC604C"/>
    <w:rsid w:val="00DD06FB"/>
    <w:rsid w:val="00DD1D5F"/>
    <w:rsid w:val="00DD395C"/>
    <w:rsid w:val="00DD4F0B"/>
    <w:rsid w:val="00DE28BE"/>
    <w:rsid w:val="00DE4CED"/>
    <w:rsid w:val="00DE57D3"/>
    <w:rsid w:val="00DF004C"/>
    <w:rsid w:val="00DF0325"/>
    <w:rsid w:val="00DF288A"/>
    <w:rsid w:val="00DF3ADB"/>
    <w:rsid w:val="00E01E50"/>
    <w:rsid w:val="00E03100"/>
    <w:rsid w:val="00E04765"/>
    <w:rsid w:val="00E0673F"/>
    <w:rsid w:val="00E06F23"/>
    <w:rsid w:val="00E07C32"/>
    <w:rsid w:val="00E07C48"/>
    <w:rsid w:val="00E07E6B"/>
    <w:rsid w:val="00E11BF4"/>
    <w:rsid w:val="00E161A1"/>
    <w:rsid w:val="00E16528"/>
    <w:rsid w:val="00E1753C"/>
    <w:rsid w:val="00E20C44"/>
    <w:rsid w:val="00E220FD"/>
    <w:rsid w:val="00E23B10"/>
    <w:rsid w:val="00E25AE7"/>
    <w:rsid w:val="00E2618B"/>
    <w:rsid w:val="00E26DF5"/>
    <w:rsid w:val="00E273CE"/>
    <w:rsid w:val="00E27C18"/>
    <w:rsid w:val="00E30D7D"/>
    <w:rsid w:val="00E317D6"/>
    <w:rsid w:val="00E321A8"/>
    <w:rsid w:val="00E3539D"/>
    <w:rsid w:val="00E36CC8"/>
    <w:rsid w:val="00E37D07"/>
    <w:rsid w:val="00E4106F"/>
    <w:rsid w:val="00E43491"/>
    <w:rsid w:val="00E446E3"/>
    <w:rsid w:val="00E45604"/>
    <w:rsid w:val="00E4646D"/>
    <w:rsid w:val="00E46608"/>
    <w:rsid w:val="00E54A6D"/>
    <w:rsid w:val="00E554DA"/>
    <w:rsid w:val="00E55A80"/>
    <w:rsid w:val="00E57770"/>
    <w:rsid w:val="00E60456"/>
    <w:rsid w:val="00E61338"/>
    <w:rsid w:val="00E64C23"/>
    <w:rsid w:val="00E65545"/>
    <w:rsid w:val="00E67473"/>
    <w:rsid w:val="00E7026A"/>
    <w:rsid w:val="00E70532"/>
    <w:rsid w:val="00E70CCB"/>
    <w:rsid w:val="00E70F0A"/>
    <w:rsid w:val="00E71270"/>
    <w:rsid w:val="00E72A43"/>
    <w:rsid w:val="00E750B6"/>
    <w:rsid w:val="00E77D88"/>
    <w:rsid w:val="00E80F36"/>
    <w:rsid w:val="00E87380"/>
    <w:rsid w:val="00E91211"/>
    <w:rsid w:val="00E9185C"/>
    <w:rsid w:val="00E95D25"/>
    <w:rsid w:val="00E96493"/>
    <w:rsid w:val="00EA003D"/>
    <w:rsid w:val="00EA0D81"/>
    <w:rsid w:val="00EA15EE"/>
    <w:rsid w:val="00EA21A3"/>
    <w:rsid w:val="00EA234C"/>
    <w:rsid w:val="00EA2A1F"/>
    <w:rsid w:val="00EA66E3"/>
    <w:rsid w:val="00EA7A6B"/>
    <w:rsid w:val="00EA7FFD"/>
    <w:rsid w:val="00EB027E"/>
    <w:rsid w:val="00EB03DB"/>
    <w:rsid w:val="00EB06F7"/>
    <w:rsid w:val="00EB07C5"/>
    <w:rsid w:val="00EB1314"/>
    <w:rsid w:val="00EB1EE8"/>
    <w:rsid w:val="00EB4757"/>
    <w:rsid w:val="00EB591E"/>
    <w:rsid w:val="00EC0D01"/>
    <w:rsid w:val="00EC2D34"/>
    <w:rsid w:val="00EC3977"/>
    <w:rsid w:val="00EC6E62"/>
    <w:rsid w:val="00ED36F8"/>
    <w:rsid w:val="00ED3A12"/>
    <w:rsid w:val="00ED3B7B"/>
    <w:rsid w:val="00ED4ABD"/>
    <w:rsid w:val="00ED5EE8"/>
    <w:rsid w:val="00EE16D8"/>
    <w:rsid w:val="00EE1EF0"/>
    <w:rsid w:val="00EE2807"/>
    <w:rsid w:val="00EE2D2C"/>
    <w:rsid w:val="00EE54FF"/>
    <w:rsid w:val="00EE6311"/>
    <w:rsid w:val="00EE7555"/>
    <w:rsid w:val="00EE7734"/>
    <w:rsid w:val="00F00014"/>
    <w:rsid w:val="00F023EB"/>
    <w:rsid w:val="00F02D49"/>
    <w:rsid w:val="00F048DE"/>
    <w:rsid w:val="00F04A5B"/>
    <w:rsid w:val="00F04CA0"/>
    <w:rsid w:val="00F0562E"/>
    <w:rsid w:val="00F07400"/>
    <w:rsid w:val="00F07B27"/>
    <w:rsid w:val="00F1030B"/>
    <w:rsid w:val="00F10EE0"/>
    <w:rsid w:val="00F143C3"/>
    <w:rsid w:val="00F15237"/>
    <w:rsid w:val="00F15E42"/>
    <w:rsid w:val="00F21E37"/>
    <w:rsid w:val="00F23C4A"/>
    <w:rsid w:val="00F240D4"/>
    <w:rsid w:val="00F25E00"/>
    <w:rsid w:val="00F27D0B"/>
    <w:rsid w:val="00F31481"/>
    <w:rsid w:val="00F33E1D"/>
    <w:rsid w:val="00F34B02"/>
    <w:rsid w:val="00F40614"/>
    <w:rsid w:val="00F4089C"/>
    <w:rsid w:val="00F4269F"/>
    <w:rsid w:val="00F440F4"/>
    <w:rsid w:val="00F443C2"/>
    <w:rsid w:val="00F458B4"/>
    <w:rsid w:val="00F47C41"/>
    <w:rsid w:val="00F5025E"/>
    <w:rsid w:val="00F50D96"/>
    <w:rsid w:val="00F51D1F"/>
    <w:rsid w:val="00F5450B"/>
    <w:rsid w:val="00F54AAC"/>
    <w:rsid w:val="00F56121"/>
    <w:rsid w:val="00F61597"/>
    <w:rsid w:val="00F636FB"/>
    <w:rsid w:val="00F63AEB"/>
    <w:rsid w:val="00F63CD7"/>
    <w:rsid w:val="00F65932"/>
    <w:rsid w:val="00F65D69"/>
    <w:rsid w:val="00F66DA4"/>
    <w:rsid w:val="00F712BB"/>
    <w:rsid w:val="00F7418A"/>
    <w:rsid w:val="00F74271"/>
    <w:rsid w:val="00F74354"/>
    <w:rsid w:val="00F770B8"/>
    <w:rsid w:val="00F82D3C"/>
    <w:rsid w:val="00F82D89"/>
    <w:rsid w:val="00F85239"/>
    <w:rsid w:val="00F867B7"/>
    <w:rsid w:val="00F86925"/>
    <w:rsid w:val="00F912B1"/>
    <w:rsid w:val="00F9211B"/>
    <w:rsid w:val="00F938C4"/>
    <w:rsid w:val="00F94E3B"/>
    <w:rsid w:val="00F965C4"/>
    <w:rsid w:val="00F968B9"/>
    <w:rsid w:val="00F96A27"/>
    <w:rsid w:val="00F973DA"/>
    <w:rsid w:val="00FA0E31"/>
    <w:rsid w:val="00FA37C9"/>
    <w:rsid w:val="00FA4230"/>
    <w:rsid w:val="00FA5BD5"/>
    <w:rsid w:val="00FA6BF8"/>
    <w:rsid w:val="00FB08A0"/>
    <w:rsid w:val="00FB141C"/>
    <w:rsid w:val="00FB325B"/>
    <w:rsid w:val="00FB3A47"/>
    <w:rsid w:val="00FC5860"/>
    <w:rsid w:val="00FC62C3"/>
    <w:rsid w:val="00FD514C"/>
    <w:rsid w:val="00FD596C"/>
    <w:rsid w:val="00FD6388"/>
    <w:rsid w:val="00FD7C42"/>
    <w:rsid w:val="00FE2B95"/>
    <w:rsid w:val="00FE42EB"/>
    <w:rsid w:val="00FE4F72"/>
    <w:rsid w:val="00FE50CA"/>
    <w:rsid w:val="00FE5E05"/>
    <w:rsid w:val="00FE6BE8"/>
    <w:rsid w:val="00FE7332"/>
    <w:rsid w:val="00FF11BF"/>
    <w:rsid w:val="00FF1794"/>
    <w:rsid w:val="00FF4623"/>
    <w:rsid w:val="00FF53D9"/>
    <w:rsid w:val="00FF5E37"/>
    <w:rsid w:val="00FF63D1"/>
    <w:rsid w:val="00FF6500"/>
    <w:rsid w:val="00FF71E5"/>
    <w:rsid w:val="00FF7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815A546"/>
  <w14:defaultImageDpi w14:val="32767"/>
  <w15:chartTrackingRefBased/>
  <w15:docId w15:val="{15899C51-D3F0-4597-A750-446D4E8DB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5842"/>
    <w:pPr>
      <w:spacing w:before="120" w:after="240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317B"/>
    <w:pPr>
      <w:keepNext/>
      <w:keepLines/>
      <w:numPr>
        <w:numId w:val="6"/>
      </w:numP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063069" w:themeColor="text2" w:themeTint="E6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1299C"/>
    <w:pPr>
      <w:keepNext/>
      <w:keepLines/>
      <w:numPr>
        <w:ilvl w:val="1"/>
        <w:numId w:val="6"/>
      </w:numPr>
      <w:pBdr>
        <w:top w:val="single" w:sz="8" w:space="6" w:color="063069" w:themeColor="text2" w:themeTint="E6"/>
        <w:left w:val="single" w:sz="8" w:space="6" w:color="063069" w:themeColor="text2" w:themeTint="E6"/>
        <w:bottom w:val="thickThinSmallGap" w:sz="12" w:space="6" w:color="063069" w:themeColor="text2" w:themeTint="E6"/>
      </w:pBdr>
      <w:spacing w:before="360" w:line="240" w:lineRule="auto"/>
      <w:ind w:left="576"/>
      <w:outlineLvl w:val="1"/>
    </w:pPr>
    <w:rPr>
      <w:rFonts w:asciiTheme="majorHAnsi" w:eastAsiaTheme="majorEastAsia" w:hAnsiTheme="majorHAnsi" w:cstheme="majorBidi"/>
      <w:color w:val="063069" w:themeColor="text2" w:themeTint="E6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6128F"/>
    <w:pPr>
      <w:keepNext/>
      <w:keepLines/>
      <w:numPr>
        <w:ilvl w:val="2"/>
        <w:numId w:val="6"/>
      </w:numPr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063069" w:themeColor="text2" w:themeTint="E6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6128F"/>
    <w:pPr>
      <w:keepNext/>
      <w:keepLines/>
      <w:numPr>
        <w:ilvl w:val="3"/>
        <w:numId w:val="6"/>
      </w:numPr>
      <w:spacing w:before="40" w:after="0"/>
      <w:outlineLvl w:val="3"/>
    </w:pPr>
    <w:rPr>
      <w:rFonts w:asciiTheme="majorHAnsi" w:eastAsiaTheme="majorEastAsia" w:hAnsiTheme="majorHAnsi" w:cstheme="majorBidi"/>
      <w:color w:val="063069" w:themeColor="text2" w:themeTint="E6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309DF"/>
    <w:pPr>
      <w:keepNext/>
      <w:keepLines/>
      <w:numPr>
        <w:ilvl w:val="4"/>
        <w:numId w:val="6"/>
      </w:numPr>
      <w:spacing w:before="40" w:after="0"/>
      <w:outlineLvl w:val="4"/>
    </w:pPr>
    <w:rPr>
      <w:rFonts w:asciiTheme="majorHAnsi" w:eastAsiaTheme="majorEastAsia" w:hAnsiTheme="majorHAnsi" w:cstheme="majorBidi"/>
      <w:caps/>
      <w:color w:val="0074A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309DF"/>
    <w:pPr>
      <w:keepNext/>
      <w:keepLines/>
      <w:numPr>
        <w:ilvl w:val="5"/>
        <w:numId w:val="6"/>
      </w:numPr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004E6F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309DF"/>
    <w:pPr>
      <w:keepNext/>
      <w:keepLines/>
      <w:numPr>
        <w:ilvl w:val="6"/>
        <w:numId w:val="6"/>
      </w:numPr>
      <w:spacing w:before="40" w:after="0"/>
      <w:outlineLvl w:val="6"/>
    </w:pPr>
    <w:rPr>
      <w:rFonts w:asciiTheme="majorHAnsi" w:eastAsiaTheme="majorEastAsia" w:hAnsiTheme="majorHAnsi" w:cstheme="majorBidi"/>
      <w:b/>
      <w:bCs/>
      <w:color w:val="004E6F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309DF"/>
    <w:pPr>
      <w:keepNext/>
      <w:keepLines/>
      <w:numPr>
        <w:ilvl w:val="7"/>
        <w:numId w:val="6"/>
      </w:numPr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004E6F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309DF"/>
    <w:pPr>
      <w:keepNext/>
      <w:keepLines/>
      <w:numPr>
        <w:ilvl w:val="8"/>
        <w:numId w:val="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004E6F" w:themeColor="accent1" w:themeShade="8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511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11A4"/>
  </w:style>
  <w:style w:type="paragraph" w:styleId="Footer">
    <w:name w:val="footer"/>
    <w:basedOn w:val="Normal"/>
    <w:link w:val="FooterChar"/>
    <w:uiPriority w:val="99"/>
    <w:unhideWhenUsed/>
    <w:rsid w:val="00F636FB"/>
    <w:pPr>
      <w:tabs>
        <w:tab w:val="center" w:pos="4680"/>
        <w:tab w:val="right" w:pos="9360"/>
      </w:tabs>
      <w:spacing w:before="0" w:after="0" w:line="240" w:lineRule="auto"/>
    </w:pPr>
    <w:rPr>
      <w:rFonts w:asciiTheme="majorHAnsi" w:hAnsiTheme="majorHAnsi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F636FB"/>
    <w:rPr>
      <w:rFonts w:asciiTheme="majorHAnsi" w:hAnsiTheme="majorHAnsi"/>
      <w:sz w:val="20"/>
    </w:rPr>
  </w:style>
  <w:style w:type="table" w:styleId="TableGrid">
    <w:name w:val="Table Grid"/>
    <w:basedOn w:val="TableNormal"/>
    <w:uiPriority w:val="39"/>
    <w:rsid w:val="005B04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aliases w:val="Bold"/>
    <w:basedOn w:val="DefaultParagraphFont"/>
    <w:uiPriority w:val="22"/>
    <w:qFormat/>
    <w:rsid w:val="002D670D"/>
    <w:rPr>
      <w:rFonts w:ascii="Franklin Gothic Demi" w:hAnsi="Franklin Gothic Demi"/>
      <w:bCs/>
      <w:u w:val="none"/>
    </w:rPr>
  </w:style>
  <w:style w:type="table" w:styleId="GridTable4-Accent2">
    <w:name w:val="Grid Table 4 Accent 2"/>
    <w:basedOn w:val="TableNormal"/>
    <w:uiPriority w:val="49"/>
    <w:rsid w:val="00280439"/>
    <w:pPr>
      <w:spacing w:after="0" w:line="240" w:lineRule="auto"/>
    </w:pPr>
    <w:tblPr>
      <w:tblStyleRowBandSize w:val="1"/>
      <w:tblStyleColBandSize w:val="1"/>
      <w:tblBorders>
        <w:top w:val="single" w:sz="4" w:space="0" w:color="5382D5" w:themeColor="accent2" w:themeTint="99"/>
        <w:left w:val="single" w:sz="4" w:space="0" w:color="5382D5" w:themeColor="accent2" w:themeTint="99"/>
        <w:bottom w:val="single" w:sz="4" w:space="0" w:color="5382D5" w:themeColor="accent2" w:themeTint="99"/>
        <w:right w:val="single" w:sz="4" w:space="0" w:color="5382D5" w:themeColor="accent2" w:themeTint="99"/>
        <w:insideH w:val="single" w:sz="4" w:space="0" w:color="5382D5" w:themeColor="accent2" w:themeTint="99"/>
        <w:insideV w:val="single" w:sz="4" w:space="0" w:color="5382D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07C" w:themeColor="accent2"/>
          <w:left w:val="single" w:sz="4" w:space="0" w:color="1E407C" w:themeColor="accent2"/>
          <w:bottom w:val="single" w:sz="4" w:space="0" w:color="1E407C" w:themeColor="accent2"/>
          <w:right w:val="single" w:sz="4" w:space="0" w:color="1E407C" w:themeColor="accent2"/>
          <w:insideH w:val="nil"/>
          <w:insideV w:val="nil"/>
        </w:tcBorders>
        <w:shd w:val="clear" w:color="auto" w:fill="1E407C" w:themeFill="accent2"/>
      </w:tcPr>
    </w:tblStylePr>
    <w:tblStylePr w:type="lastRow">
      <w:rPr>
        <w:b/>
        <w:bCs/>
      </w:rPr>
      <w:tblPr/>
      <w:tcPr>
        <w:tcBorders>
          <w:top w:val="double" w:sz="4" w:space="0" w:color="1E407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5F1" w:themeFill="accent2" w:themeFillTint="33"/>
      </w:tcPr>
    </w:tblStylePr>
    <w:tblStylePr w:type="band1Horz">
      <w:tblPr/>
      <w:tcPr>
        <w:shd w:val="clear" w:color="auto" w:fill="C5D5F1" w:themeFill="accent2" w:themeFillTint="33"/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4309DF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041E41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4309DF"/>
    <w:rPr>
      <w:rFonts w:asciiTheme="majorHAnsi" w:eastAsiaTheme="majorEastAsia" w:hAnsiTheme="majorHAnsi" w:cstheme="majorBidi"/>
      <w:caps/>
      <w:color w:val="041E41" w:themeColor="text2"/>
      <w:spacing w:val="-15"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19317B"/>
    <w:rPr>
      <w:rFonts w:asciiTheme="majorHAnsi" w:eastAsiaTheme="majorEastAsia" w:hAnsiTheme="majorHAnsi" w:cstheme="majorBidi"/>
      <w:color w:val="063069" w:themeColor="text2" w:themeTint="E6"/>
      <w:sz w:val="36"/>
      <w:szCs w:val="36"/>
    </w:rPr>
  </w:style>
  <w:style w:type="paragraph" w:styleId="List">
    <w:name w:val="List"/>
    <w:basedOn w:val="Normal"/>
    <w:uiPriority w:val="99"/>
    <w:unhideWhenUsed/>
    <w:rsid w:val="009B5842"/>
    <w:pPr>
      <w:numPr>
        <w:numId w:val="7"/>
      </w:numPr>
      <w:spacing w:after="1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51299C"/>
    <w:rPr>
      <w:rFonts w:asciiTheme="majorHAnsi" w:eastAsiaTheme="majorEastAsia" w:hAnsiTheme="majorHAnsi" w:cstheme="majorBidi"/>
      <w:color w:val="063069" w:themeColor="text2" w:themeTint="E6"/>
      <w:sz w:val="32"/>
      <w:szCs w:val="32"/>
    </w:rPr>
  </w:style>
  <w:style w:type="paragraph" w:styleId="Quote">
    <w:name w:val="Quote"/>
    <w:basedOn w:val="Normal"/>
    <w:next w:val="Normal"/>
    <w:link w:val="QuoteChar"/>
    <w:uiPriority w:val="29"/>
    <w:qFormat/>
    <w:rsid w:val="004309DF"/>
    <w:pPr>
      <w:spacing w:after="120"/>
      <w:ind w:left="720"/>
    </w:pPr>
    <w:rPr>
      <w:color w:val="041E41" w:themeColor="text2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4309DF"/>
    <w:rPr>
      <w:color w:val="041E41" w:themeColor="text2"/>
      <w:sz w:val="24"/>
      <w:szCs w:val="24"/>
    </w:rPr>
  </w:style>
  <w:style w:type="paragraph" w:customStyle="1" w:styleId="Note">
    <w:name w:val="Note"/>
    <w:basedOn w:val="Quote"/>
    <w:rsid w:val="007D43A0"/>
    <w:pPr>
      <w:spacing w:before="0" w:after="0" w:line="240" w:lineRule="auto"/>
      <w:ind w:left="144"/>
    </w:pPr>
    <w:rPr>
      <w:rFonts w:ascii="Proxima Nova Light" w:hAnsi="Proxima Nova Light"/>
      <w:bCs/>
      <w:sz w:val="18"/>
    </w:rPr>
  </w:style>
  <w:style w:type="character" w:customStyle="1" w:styleId="Heading3Char">
    <w:name w:val="Heading 3 Char"/>
    <w:basedOn w:val="DefaultParagraphFont"/>
    <w:link w:val="Heading3"/>
    <w:uiPriority w:val="9"/>
    <w:rsid w:val="0086128F"/>
    <w:rPr>
      <w:rFonts w:asciiTheme="majorHAnsi" w:eastAsiaTheme="majorEastAsia" w:hAnsiTheme="majorHAnsi" w:cstheme="majorBidi"/>
      <w:color w:val="063069" w:themeColor="text2" w:themeTint="E6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2D670D"/>
    <w:rPr>
      <w:color w:val="063069" w:themeColor="text2" w:themeTint="E6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6045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60456"/>
    <w:rPr>
      <w:color w:val="7D4C7C" w:themeColor="followedHyperlink"/>
      <w:u w:val="single"/>
    </w:rPr>
  </w:style>
  <w:style w:type="paragraph" w:customStyle="1" w:styleId="CheckMarkList">
    <w:name w:val="Check Mark List"/>
    <w:basedOn w:val="ListParagraph"/>
    <w:rsid w:val="003C26F3"/>
    <w:pPr>
      <w:numPr>
        <w:numId w:val="1"/>
      </w:numPr>
      <w:spacing w:after="120"/>
      <w:ind w:left="792"/>
      <w:contextualSpacing w:val="0"/>
    </w:pPr>
  </w:style>
  <w:style w:type="paragraph" w:styleId="ListParagraph">
    <w:name w:val="List Paragraph"/>
    <w:basedOn w:val="Normal"/>
    <w:uiPriority w:val="34"/>
    <w:qFormat/>
    <w:rsid w:val="008B581A"/>
    <w:pPr>
      <w:ind w:left="720"/>
      <w:contextualSpacing/>
    </w:pPr>
  </w:style>
  <w:style w:type="paragraph" w:customStyle="1" w:styleId="ColorWhiteBold">
    <w:name w:val="Color White Bold"/>
    <w:basedOn w:val="Normal"/>
    <w:rsid w:val="00F04CA0"/>
    <w:pPr>
      <w:spacing w:after="0" w:line="240" w:lineRule="auto"/>
    </w:pPr>
    <w:rPr>
      <w:rFonts w:ascii="Franklin Gothic Demi" w:hAnsi="Franklin Gothic Demi"/>
      <w:color w:val="FFFFFF" w:themeColor="background1"/>
    </w:rPr>
  </w:style>
  <w:style w:type="character" w:styleId="SubtleEmphasis">
    <w:name w:val="Subtle Emphasis"/>
    <w:basedOn w:val="DefaultParagraphFont"/>
    <w:uiPriority w:val="19"/>
    <w:qFormat/>
    <w:rsid w:val="004309DF"/>
    <w:rPr>
      <w:i/>
      <w:iCs/>
      <w:color w:val="595959" w:themeColor="text1" w:themeTint="A6"/>
    </w:rPr>
  </w:style>
  <w:style w:type="character" w:styleId="SubtleReference">
    <w:name w:val="Subtle Reference"/>
    <w:basedOn w:val="DefaultParagraphFont"/>
    <w:uiPriority w:val="31"/>
    <w:qFormat/>
    <w:rsid w:val="008F379B"/>
    <w:rPr>
      <w:smallCaps/>
      <w:color w:val="404040" w:themeColor="text1" w:themeTint="BF"/>
      <w:u w:val="none" w:color="7F7F7F" w:themeColor="text1" w:themeTint="80"/>
      <w:bdr w:val="none" w:sz="0" w:space="0" w:color="auto"/>
    </w:rPr>
  </w:style>
  <w:style w:type="character" w:styleId="Emphasis">
    <w:name w:val="Emphasis"/>
    <w:basedOn w:val="DefaultParagraphFont"/>
    <w:uiPriority w:val="20"/>
    <w:qFormat/>
    <w:rsid w:val="004309DF"/>
    <w:rPr>
      <w:i/>
      <w:iCs/>
    </w:rPr>
  </w:style>
  <w:style w:type="paragraph" w:styleId="TOCHeading">
    <w:name w:val="TOC Heading"/>
    <w:basedOn w:val="Heading1"/>
    <w:next w:val="Normal"/>
    <w:uiPriority w:val="39"/>
    <w:unhideWhenUsed/>
    <w:qFormat/>
    <w:rsid w:val="004309DF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FA0E31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A0E31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FA0E31"/>
    <w:pPr>
      <w:spacing w:after="100"/>
      <w:ind w:left="400"/>
    </w:pPr>
  </w:style>
  <w:style w:type="character" w:styleId="IntenseReference">
    <w:name w:val="Intense Reference"/>
    <w:basedOn w:val="DefaultParagraphFont"/>
    <w:uiPriority w:val="32"/>
    <w:qFormat/>
    <w:rsid w:val="004309DF"/>
    <w:rPr>
      <w:b/>
      <w:bCs/>
      <w:smallCaps/>
      <w:color w:val="041E41" w:themeColor="text2"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309DF"/>
    <w:pPr>
      <w:spacing w:before="100" w:beforeAutospacing="1" w:line="240" w:lineRule="auto"/>
      <w:ind w:left="720"/>
      <w:jc w:val="center"/>
    </w:pPr>
    <w:rPr>
      <w:rFonts w:asciiTheme="majorHAnsi" w:eastAsiaTheme="majorEastAsia" w:hAnsiTheme="majorHAnsi" w:cstheme="majorBidi"/>
      <w:color w:val="041E41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309DF"/>
    <w:rPr>
      <w:rFonts w:asciiTheme="majorHAnsi" w:eastAsiaTheme="majorEastAsia" w:hAnsiTheme="majorHAnsi" w:cstheme="majorBidi"/>
      <w:color w:val="041E41" w:themeColor="text2"/>
      <w:spacing w:val="-6"/>
      <w:sz w:val="32"/>
      <w:szCs w:val="32"/>
    </w:rPr>
  </w:style>
  <w:style w:type="character" w:styleId="IntenseEmphasis">
    <w:name w:val="Intense Emphasis"/>
    <w:basedOn w:val="DefaultParagraphFont"/>
    <w:uiPriority w:val="21"/>
    <w:qFormat/>
    <w:rsid w:val="004309DF"/>
    <w:rPr>
      <w:b/>
      <w:bCs/>
      <w:i/>
      <w:iCs/>
    </w:rPr>
  </w:style>
  <w:style w:type="character" w:customStyle="1" w:styleId="Heading4Char">
    <w:name w:val="Heading 4 Char"/>
    <w:basedOn w:val="DefaultParagraphFont"/>
    <w:link w:val="Heading4"/>
    <w:uiPriority w:val="9"/>
    <w:rsid w:val="0086128F"/>
    <w:rPr>
      <w:rFonts w:asciiTheme="majorHAnsi" w:eastAsiaTheme="majorEastAsia" w:hAnsiTheme="majorHAnsi" w:cstheme="majorBidi"/>
      <w:color w:val="063069" w:themeColor="text2" w:themeTint="E6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309DF"/>
    <w:rPr>
      <w:rFonts w:asciiTheme="majorHAnsi" w:eastAsiaTheme="majorEastAsia" w:hAnsiTheme="majorHAnsi" w:cstheme="majorBidi"/>
      <w:caps/>
      <w:color w:val="0074A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309DF"/>
    <w:rPr>
      <w:rFonts w:asciiTheme="majorHAnsi" w:eastAsiaTheme="majorEastAsia" w:hAnsiTheme="majorHAnsi" w:cstheme="majorBidi"/>
      <w:i/>
      <w:iCs/>
      <w:caps/>
      <w:color w:val="004E6F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309DF"/>
    <w:rPr>
      <w:rFonts w:asciiTheme="majorHAnsi" w:eastAsiaTheme="majorEastAsia" w:hAnsiTheme="majorHAnsi" w:cstheme="majorBidi"/>
      <w:b/>
      <w:bCs/>
      <w:color w:val="004E6F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309DF"/>
    <w:rPr>
      <w:rFonts w:asciiTheme="majorHAnsi" w:eastAsiaTheme="majorEastAsia" w:hAnsiTheme="majorHAnsi" w:cstheme="majorBidi"/>
      <w:b/>
      <w:bCs/>
      <w:i/>
      <w:iCs/>
      <w:color w:val="004E6F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309DF"/>
    <w:rPr>
      <w:rFonts w:asciiTheme="majorHAnsi" w:eastAsiaTheme="majorEastAsia" w:hAnsiTheme="majorHAnsi" w:cstheme="majorBidi"/>
      <w:i/>
      <w:iCs/>
      <w:color w:val="004E6F" w:themeColor="accent1" w:themeShade="80"/>
    </w:rPr>
  </w:style>
  <w:style w:type="paragraph" w:styleId="Caption">
    <w:name w:val="caption"/>
    <w:basedOn w:val="Normal"/>
    <w:next w:val="Normal"/>
    <w:uiPriority w:val="35"/>
    <w:unhideWhenUsed/>
    <w:qFormat/>
    <w:rsid w:val="004309DF"/>
    <w:pPr>
      <w:spacing w:line="240" w:lineRule="auto"/>
    </w:pPr>
    <w:rPr>
      <w:b/>
      <w:bCs/>
      <w:smallCaps/>
      <w:color w:val="041E41" w:themeColor="text2"/>
    </w:rPr>
  </w:style>
  <w:style w:type="paragraph" w:styleId="List2">
    <w:name w:val="List 2"/>
    <w:basedOn w:val="Normal"/>
    <w:uiPriority w:val="99"/>
    <w:unhideWhenUsed/>
    <w:rsid w:val="002D670D"/>
    <w:pPr>
      <w:numPr>
        <w:numId w:val="8"/>
      </w:numPr>
      <w:contextualSpacing/>
    </w:pPr>
  </w:style>
  <w:style w:type="paragraph" w:styleId="List3">
    <w:name w:val="List 3"/>
    <w:basedOn w:val="Normal"/>
    <w:uiPriority w:val="99"/>
    <w:unhideWhenUsed/>
    <w:rsid w:val="000F0A5B"/>
    <w:pPr>
      <w:ind w:left="1080" w:hanging="360"/>
      <w:contextualSpacing/>
    </w:pPr>
  </w:style>
  <w:style w:type="paragraph" w:styleId="List4">
    <w:name w:val="List 4"/>
    <w:basedOn w:val="Normal"/>
    <w:uiPriority w:val="99"/>
    <w:unhideWhenUsed/>
    <w:rsid w:val="000F0A5B"/>
    <w:pPr>
      <w:ind w:left="1440" w:hanging="360"/>
      <w:contextualSpacing/>
    </w:pPr>
  </w:style>
  <w:style w:type="paragraph" w:styleId="List5">
    <w:name w:val="List 5"/>
    <w:basedOn w:val="Normal"/>
    <w:uiPriority w:val="99"/>
    <w:unhideWhenUsed/>
    <w:rsid w:val="000F0A5B"/>
    <w:pPr>
      <w:ind w:left="1800" w:hanging="360"/>
      <w:contextualSpacing/>
    </w:pPr>
  </w:style>
  <w:style w:type="paragraph" w:styleId="ListBullet">
    <w:name w:val="List Bullet"/>
    <w:basedOn w:val="Normal"/>
    <w:uiPriority w:val="99"/>
    <w:unhideWhenUsed/>
    <w:rsid w:val="0051299C"/>
    <w:pPr>
      <w:numPr>
        <w:numId w:val="2"/>
      </w:numPr>
      <w:contextualSpacing/>
    </w:pPr>
  </w:style>
  <w:style w:type="paragraph" w:styleId="ListBullet2">
    <w:name w:val="List Bullet 2"/>
    <w:basedOn w:val="Normal"/>
    <w:uiPriority w:val="99"/>
    <w:unhideWhenUsed/>
    <w:rsid w:val="0051299C"/>
    <w:pPr>
      <w:numPr>
        <w:numId w:val="3"/>
      </w:numPr>
      <w:contextualSpacing/>
    </w:pPr>
  </w:style>
  <w:style w:type="paragraph" w:styleId="ListBullet3">
    <w:name w:val="List Bullet 3"/>
    <w:basedOn w:val="Normal"/>
    <w:uiPriority w:val="99"/>
    <w:unhideWhenUsed/>
    <w:rsid w:val="000F0A5B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unhideWhenUsed/>
    <w:rsid w:val="000F0A5B"/>
    <w:pPr>
      <w:numPr>
        <w:numId w:val="5"/>
      </w:numPr>
      <w:contextualSpacing/>
    </w:pPr>
  </w:style>
  <w:style w:type="paragraph" w:styleId="NoSpacing">
    <w:name w:val="No Spacing"/>
    <w:uiPriority w:val="1"/>
    <w:rsid w:val="0064602F"/>
    <w:pPr>
      <w:spacing w:after="0" w:line="240" w:lineRule="auto"/>
    </w:pPr>
  </w:style>
  <w:style w:type="paragraph" w:customStyle="1" w:styleId="Reference">
    <w:name w:val="Reference"/>
    <w:basedOn w:val="Normal"/>
    <w:qFormat/>
    <w:rsid w:val="0086128F"/>
    <w:rPr>
      <w:rFonts w:ascii="Franklin Gothic Medium" w:hAnsi="Franklin Gothic Medium"/>
      <w:color w:val="404040" w:themeColor="text1" w:themeTint="BF"/>
    </w:rPr>
  </w:style>
  <w:style w:type="paragraph" w:customStyle="1" w:styleId="TableHeading">
    <w:name w:val="Table Heading"/>
    <w:basedOn w:val="Normal"/>
    <w:qFormat/>
    <w:rsid w:val="004C0FE3"/>
    <w:pPr>
      <w:spacing w:before="40" w:after="40" w:line="240" w:lineRule="auto"/>
    </w:pPr>
    <w:rPr>
      <w:bCs/>
      <w:color w:val="FFFFFF" w:themeColor="background1"/>
    </w:rPr>
  </w:style>
  <w:style w:type="table" w:customStyle="1" w:styleId="ProgramTemplateTable">
    <w:name w:val="Program Template Table"/>
    <w:basedOn w:val="TableNormal"/>
    <w:uiPriority w:val="99"/>
    <w:rsid w:val="004C0FE3"/>
    <w:pPr>
      <w:spacing w:before="120" w:after="240" w:line="240" w:lineRule="auto"/>
    </w:pPr>
    <w:tblPr>
      <w:tblBorders>
        <w:top w:val="single" w:sz="4" w:space="0" w:color="1E407C" w:themeColor="accent2"/>
        <w:left w:val="single" w:sz="4" w:space="0" w:color="1E407C" w:themeColor="accent2"/>
        <w:bottom w:val="single" w:sz="4" w:space="0" w:color="1E407C" w:themeColor="accent2"/>
        <w:right w:val="single" w:sz="4" w:space="0" w:color="1E407C" w:themeColor="accent2"/>
        <w:insideH w:val="single" w:sz="4" w:space="0" w:color="1E407C" w:themeColor="accent2"/>
        <w:insideV w:val="single" w:sz="4" w:space="0" w:color="1E407C" w:themeColor="accent2"/>
      </w:tblBorders>
    </w:tblPr>
    <w:tblStylePr w:type="firstRow">
      <w:rPr>
        <w:rFonts w:asciiTheme="majorHAnsi" w:hAnsiTheme="majorHAnsi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1E407C" w:themeFill="accent2"/>
      </w:tcPr>
    </w:tblStylePr>
  </w:style>
  <w:style w:type="paragraph" w:customStyle="1" w:styleId="TableCell">
    <w:name w:val="Table Cell"/>
    <w:basedOn w:val="TableHeading"/>
    <w:qFormat/>
    <w:rsid w:val="004C0FE3"/>
    <w:pPr>
      <w:spacing w:after="120"/>
    </w:pPr>
    <w:rPr>
      <w:color w:val="auto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370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57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9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0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4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90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33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97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563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71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34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4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64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82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34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01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34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84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6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87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18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9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07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99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47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1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05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45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23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62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34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2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27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8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22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1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5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45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90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15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8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80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43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12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71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27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13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45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03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45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22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2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64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6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151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001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2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62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suehs@psu.ed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ek142\OneDrive%20-%20The%20Pennsylvania%20State%20University\EHS-Support\Pillars%20of%20Management\Template\Templates%20New\Templates%20New%20Logo\EHS-0156%20Procedure%20Template.dotx" TargetMode="External"/></Relationships>
</file>

<file path=word/theme/theme1.xml><?xml version="1.0" encoding="utf-8"?>
<a:theme xmlns:a="http://schemas.openxmlformats.org/drawingml/2006/main" name="Theme-Penn-State">
  <a:themeElements>
    <a:clrScheme name="PA Palette">
      <a:dk1>
        <a:srgbClr val="000000"/>
      </a:dk1>
      <a:lt1>
        <a:srgbClr val="FFFFFF"/>
      </a:lt1>
      <a:dk2>
        <a:srgbClr val="041E41"/>
      </a:dk2>
      <a:lt2>
        <a:srgbClr val="B8D6E6"/>
      </a:lt2>
      <a:accent1>
        <a:srgbClr val="009CDE"/>
      </a:accent1>
      <a:accent2>
        <a:srgbClr val="1E407C"/>
      </a:accent2>
      <a:accent3>
        <a:srgbClr val="A3AAAD"/>
      </a:accent3>
      <a:accent4>
        <a:srgbClr val="83B1D4"/>
      </a:accent4>
      <a:accent5>
        <a:srgbClr val="3EA39E"/>
      </a:accent5>
      <a:accent6>
        <a:srgbClr val="305470"/>
      </a:accent6>
      <a:hlink>
        <a:srgbClr val="64B8B6"/>
      </a:hlink>
      <a:folHlink>
        <a:srgbClr val="7D4C7C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heme-Penn-State" id="{092A3840-D7A3-4155-9053-B98D357E1EB0}" vid="{E3DABAF5-2975-43A1-BD51-A5C76A50001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pleted_x003f_ xmlns="c83a2218-4e71-4d61-9edf-b9902a3fa02f">false</Completed_x003f_>
    <Commentsaboutdocument xmlns="c83a2218-4e71-4d61-9edf-b9902a3fa02f" xsi:nil="true"/>
    <DocumentStatus xmlns="c83a2218-4e71-4d61-9edf-b9902a3fa02f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C53B753CE3E94C9CA3004106372DAC" ma:contentTypeVersion="6" ma:contentTypeDescription="Create a new document." ma:contentTypeScope="" ma:versionID="6ab10b5c567a8b6e4c26ef806e20af9b">
  <xsd:schema xmlns:xsd="http://www.w3.org/2001/XMLSchema" xmlns:xs="http://www.w3.org/2001/XMLSchema" xmlns:p="http://schemas.microsoft.com/office/2006/metadata/properties" xmlns:ns2="c83a2218-4e71-4d61-9edf-b9902a3fa02f" targetNamespace="http://schemas.microsoft.com/office/2006/metadata/properties" ma:root="true" ma:fieldsID="a51d08ad0985e8e15d71b14059aa2d17" ns2:_="">
    <xsd:import namespace="c83a2218-4e71-4d61-9edf-b9902a3fa02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Commentsaboutdocument" minOccurs="0"/>
                <xsd:element ref="ns2:DocumentStatus" minOccurs="0"/>
                <xsd:element ref="ns2:Completed_x003f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3a2218-4e71-4d61-9edf-b9902a3fa0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Commentsaboutdocument" ma:index="11" nillable="true" ma:displayName="Comments about document" ma:format="Dropdown" ma:internalName="Commentsaboutdocument">
      <xsd:simpleType>
        <xsd:restriction base="dms:Note">
          <xsd:maxLength value="255"/>
        </xsd:restriction>
      </xsd:simpleType>
    </xsd:element>
    <xsd:element name="DocumentStatus" ma:index="12" nillable="true" ma:displayName="Document Status" ma:format="Dropdown" ma:internalName="DocumentStatus">
      <xsd:simpleType>
        <xsd:restriction base="dms:Choice">
          <xsd:enumeration value="Waiting for Review"/>
          <xsd:enumeration value="Comments are added"/>
          <xsd:enumeration value="Ready to Post"/>
        </xsd:restriction>
      </xsd:simpleType>
    </xsd:element>
    <xsd:element name="Completed_x003f_" ma:index="13" nillable="true" ma:displayName="Completed?" ma:default="0" ma:format="Dropdown" ma:internalName="Completed_x003f_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462FAD4-5550-44C4-B465-9EA26C318F7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163587A-FC0A-463C-867A-F464969FDF4B}">
  <ds:schemaRefs>
    <ds:schemaRef ds:uri="http://schemas.microsoft.com/office/2006/metadata/properties"/>
    <ds:schemaRef ds:uri="http://schemas.microsoft.com/office/infopath/2007/PartnerControls"/>
    <ds:schemaRef ds:uri="c83a2218-4e71-4d61-9edf-b9902a3fa02f"/>
  </ds:schemaRefs>
</ds:datastoreItem>
</file>

<file path=customXml/itemProps3.xml><?xml version="1.0" encoding="utf-8"?>
<ds:datastoreItem xmlns:ds="http://schemas.openxmlformats.org/officeDocument/2006/customXml" ds:itemID="{39B9F2CD-01DD-45C7-8C6B-D44F5463809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F9DDC80-44FE-4394-8273-F3250A5BC0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3a2218-4e71-4d61-9edf-b9902a3fa0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7cf48d45-3ddb-4389-a9c1-c115526eb52e}" enabled="0" method="" siteId="{7cf48d45-3ddb-4389-a9c1-c115526eb52e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EHS-0156 Procedure Template</Template>
  <TotalTime>4</TotalTime>
  <Pages>2</Pages>
  <Words>246</Words>
  <Characters>1196</Characters>
  <Application>Microsoft Office Word</Application>
  <DocSecurity>0</DocSecurity>
  <Lines>32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Kohler, Andrea Elizabeth</dc:creator>
  <cp:keywords/>
  <dc:description/>
  <cp:lastModifiedBy>Crum, Matthew</cp:lastModifiedBy>
  <cp:revision>4</cp:revision>
  <dcterms:created xsi:type="dcterms:W3CDTF">2026-03-06T19:47:00Z</dcterms:created>
  <dcterms:modified xsi:type="dcterms:W3CDTF">2026-03-06T19:53:00Z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0x0101002FC53B753CE3E94C9CA3004106372DAC</vt:lpwstr>
  </property>
</Properties>
</file>